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EE6A" w14:textId="77777777" w:rsidR="006D4F04" w:rsidRPr="00EF4935" w:rsidRDefault="006D4F04" w:rsidP="00EF4935">
      <w:pPr>
        <w:pStyle w:val="Titel"/>
      </w:pPr>
      <w:r w:rsidRPr="00EF4935">
        <w:t xml:space="preserve">Personalmanagement und </w:t>
      </w:r>
      <w:r w:rsidRPr="00EF4935">
        <w:br/>
        <w:t>Personalrekrutierung</w:t>
      </w:r>
    </w:p>
    <w:p w14:paraId="51002E13" w14:textId="77777777" w:rsidR="006D4F04" w:rsidRDefault="006D4F04" w:rsidP="00FA072A">
      <w:pPr>
        <w:pStyle w:val="berschrift1"/>
        <w:spacing w:before="480"/>
      </w:pPr>
      <w:r>
        <w:t xml:space="preserve">Beschreibung der Dimension </w:t>
      </w:r>
    </w:p>
    <w:p w14:paraId="0EF47961" w14:textId="77777777" w:rsidR="006D4F04" w:rsidRDefault="006D4F04" w:rsidP="00F01A7E">
      <w:pPr>
        <w:spacing w:after="120"/>
      </w:pPr>
      <w:r>
        <w:t>Das Personalmanagement beinhaltet die Personalplanung, -beschaffung, -auswahl, -entwicklung, -ausbildung, -betreuung, -organisation sowie die Leistungsbeurteilung (SECO).</w:t>
      </w:r>
      <w:r w:rsidR="00022141">
        <w:rPr>
          <w:rStyle w:val="Funotenzeichen"/>
        </w:rPr>
        <w:footnoteReference w:id="1"/>
      </w:r>
      <w:r>
        <w:t xml:space="preserve"> </w:t>
      </w:r>
    </w:p>
    <w:p w14:paraId="53E135FC" w14:textId="4CE11560" w:rsidR="006D4F04" w:rsidRDefault="006D4F04" w:rsidP="000879F0">
      <w:pPr>
        <w:spacing w:after="120"/>
      </w:pPr>
      <w:r>
        <w:t>Personalentwicklungsmassnahmen sollen nicht nur die Kompetenzen und die Motivation der Mitarbeitenden stärken, sondern auch das Fluktuationsrisiko senken. Massnahmen können Weiterbildungen, Laufbahnplanung, Rotationen im Betrieb oder Coaching sein (SECO). In kollegial geführten Unternehmen tritt die Kolleg</w:t>
      </w:r>
      <w:r w:rsidR="00D049CB">
        <w:t>en</w:t>
      </w:r>
      <w:r>
        <w:t>-Entwicklung an die Stelle der Personalentwicklung (Oestereich, 2017).</w:t>
      </w:r>
    </w:p>
    <w:p w14:paraId="01E0E3C9" w14:textId="77777777" w:rsidR="006D4F04" w:rsidRDefault="006D4F04" w:rsidP="000879F0">
      <w:pPr>
        <w:spacing w:after="120"/>
      </w:pPr>
      <w:r>
        <w:t>Mit einem starken Personalmarketing wirbt das Unternehmen nicht nur um neue Mitarbeitende, sondern bindet auch bestehende Fachkräfte (Motivation, Förderung).</w:t>
      </w:r>
    </w:p>
    <w:p w14:paraId="2B8F4454" w14:textId="41C25973" w:rsidR="006D4F04" w:rsidRDefault="006D4F04" w:rsidP="006D4F04">
      <w:r>
        <w:t>«Employer Branding» kennzeichnet den Aufbau und die Pflege der Arbeitgebe</w:t>
      </w:r>
      <w:r w:rsidR="00B83879">
        <w:t>r</w:t>
      </w:r>
      <w:r>
        <w:t xml:space="preserve">marke eines Unternehmens. Ziel ist es, sich gegenüber Mitarbeitenden und möglichen </w:t>
      </w:r>
      <w:proofErr w:type="gramStart"/>
      <w:r>
        <w:t>Bewerber:innen</w:t>
      </w:r>
      <w:proofErr w:type="gramEnd"/>
      <w:r>
        <w:t xml:space="preserve"> als attraktive Arbeitgebe</w:t>
      </w:r>
      <w:r w:rsidR="00A216C5">
        <w:t>r</w:t>
      </w:r>
      <w:r>
        <w:t xml:space="preserve"> zu positionieren und so einen Beitrag zur Gewinnung und Bindung von Mitarbeitenden zu leisten.</w:t>
      </w:r>
      <w:r w:rsidR="003400C8">
        <w:rPr>
          <w:rStyle w:val="Funotenzeichen"/>
        </w:rPr>
        <w:footnoteReference w:id="2"/>
      </w:r>
      <w:r>
        <w:t xml:space="preserve"> </w:t>
      </w:r>
    </w:p>
    <w:p w14:paraId="323D07BC" w14:textId="77777777" w:rsidR="006D4F04" w:rsidRDefault="006D4F04" w:rsidP="00FF7F8C">
      <w:pPr>
        <w:pStyle w:val="berschrift1"/>
      </w:pPr>
      <w:r>
        <w:t>Massnahmen</w:t>
      </w:r>
    </w:p>
    <w:p w14:paraId="6A5E9122" w14:textId="49E3CA7B" w:rsidR="006D4F04" w:rsidRDefault="006D4F04" w:rsidP="003400C8">
      <w:pPr>
        <w:spacing w:after="120"/>
      </w:pPr>
      <w:r>
        <w:t xml:space="preserve">In der Folge finden Sie eine Liste mit Massnahmen zur Steigerung der </w:t>
      </w:r>
      <w:r w:rsidR="00A216C5">
        <w:t>Arbeitgeberattraktivität</w:t>
      </w:r>
      <w:r>
        <w:t xml:space="preserve"> in der Dimension «Personalmanagement und Personalrekrutierung».</w:t>
      </w:r>
    </w:p>
    <w:p w14:paraId="48F2BD63" w14:textId="42DBB683" w:rsidR="006D4F04" w:rsidRDefault="006D4F04" w:rsidP="00C140DF">
      <w:pPr>
        <w:spacing w:after="120"/>
      </w:pPr>
      <w:r>
        <w:t xml:space="preserve">Die Liste soll Sie im Betrieb dabei unterstützen, sich einerseits darüber klar zu werden, was Sie schon erfolgreich anbieten und </w:t>
      </w:r>
      <w:r w:rsidRPr="00EF1F36">
        <w:t>umsetzen.</w:t>
      </w:r>
      <w:r w:rsidR="003400C8" w:rsidRPr="00EF1F36">
        <w:rPr>
          <w:rStyle w:val="Funotenzeichen"/>
        </w:rPr>
        <w:footnoteReference w:id="3"/>
      </w:r>
      <w:r>
        <w:t xml:space="preserve">  Andererseits soll sie Ihnen dazu dienen, geeignete Massnahmen zu identifizieren, mit denen Sie sinn- und wirkungsvoll Ihre Attraktivität als Arbeitgebe</w:t>
      </w:r>
      <w:r w:rsidR="008F02D9">
        <w:t>r</w:t>
      </w:r>
      <w:r>
        <w:t xml:space="preserve"> steigern können. Grundsätzlich geht es darum, dass diese Massnahmen nicht nur punktuell, sondern systematisch eingesetzt werden. Meistens ist es sinnvoll, sich auf ausgewählte und überlegt kombinierte Massnahmen zu konzentrieren, um nicht durch eine Fülle von Massnahmen den Betrieb zu «überhitzen».</w:t>
      </w:r>
    </w:p>
    <w:p w14:paraId="2358585B" w14:textId="77777777" w:rsidR="00DA504F" w:rsidRDefault="006D4F04" w:rsidP="006D4F04">
      <w:r>
        <w:t>Es kann hilfreich sein, diese Liste von Mitarbeitenden unterschiedlicher Hierarchieebenen und Abteilungen separat ausfüllen zu lassen, um dann in einer Diskussion Schwerpunkte herauszuarbeiten.</w:t>
      </w:r>
    </w:p>
    <w:p w14:paraId="0F426949" w14:textId="77777777" w:rsidR="00E52D6D" w:rsidRDefault="00E52D6D" w:rsidP="006D4F04"/>
    <w:p w14:paraId="01CDE147" w14:textId="77777777" w:rsidR="00E52D6D" w:rsidRDefault="00E52D6D" w:rsidP="006D4F04"/>
    <w:p w14:paraId="52480668" w14:textId="77777777" w:rsidR="00E52D6D" w:rsidRDefault="00E52D6D" w:rsidP="006D4F04"/>
    <w:p w14:paraId="302AA4AB" w14:textId="77777777" w:rsidR="00E52D6D" w:rsidRDefault="00E52D6D" w:rsidP="006D4F04"/>
    <w:p w14:paraId="6EFBF947" w14:textId="77777777" w:rsidR="00E52D6D" w:rsidRDefault="00E52D6D" w:rsidP="006D4F04"/>
    <w:p w14:paraId="64A9F759" w14:textId="77777777" w:rsidR="00E52D6D" w:rsidRDefault="00E52D6D" w:rsidP="006D4F04"/>
    <w:tbl>
      <w:tblPr>
        <w:tblStyle w:val="Tabellenraster"/>
        <w:tblW w:w="0" w:type="auto"/>
        <w:tblBorders>
          <w:top w:val="none" w:sz="0" w:space="0" w:color="auto"/>
          <w:left w:val="single" w:sz="6" w:space="0" w:color="A2A2A2" w:themeColor="text2" w:themeTint="99"/>
          <w:bottom w:val="single" w:sz="6" w:space="0" w:color="A2A2A2" w:themeColor="text2" w:themeTint="99"/>
          <w:right w:val="single" w:sz="6" w:space="0" w:color="A2A2A2" w:themeColor="text2" w:themeTint="99"/>
          <w:insideH w:val="single" w:sz="6" w:space="0" w:color="A2A2A2" w:themeColor="text2" w:themeTint="99"/>
          <w:insideV w:val="single" w:sz="6" w:space="0" w:color="A2A2A2" w:themeColor="text2" w:themeTint="99"/>
        </w:tblBorders>
        <w:tblLook w:val="04A0" w:firstRow="1" w:lastRow="0" w:firstColumn="1" w:lastColumn="0" w:noHBand="0" w:noVBand="1"/>
      </w:tblPr>
      <w:tblGrid>
        <w:gridCol w:w="4106"/>
        <w:gridCol w:w="1701"/>
        <w:gridCol w:w="1701"/>
        <w:gridCol w:w="1701"/>
      </w:tblGrid>
      <w:tr w:rsidR="00F4180A" w14:paraId="41D2539F" w14:textId="77777777" w:rsidTr="00565EAB">
        <w:trPr>
          <w:tblHeader/>
        </w:trPr>
        <w:tc>
          <w:tcPr>
            <w:tcW w:w="4106" w:type="dxa"/>
            <w:shd w:val="clear" w:color="auto" w:fill="003060" w:themeFill="accent1"/>
          </w:tcPr>
          <w:p w14:paraId="6782F92E" w14:textId="77777777" w:rsidR="00F4180A" w:rsidRPr="009F38CD" w:rsidRDefault="00F4180A" w:rsidP="007D6166">
            <w:pPr>
              <w:rPr>
                <w:b/>
                <w:bCs/>
              </w:rPr>
            </w:pPr>
            <w:r w:rsidRPr="009F38CD">
              <w:rPr>
                <w:b/>
                <w:bCs/>
              </w:rPr>
              <w:lastRenderedPageBreak/>
              <w:t>Massnahmen</w:t>
            </w:r>
          </w:p>
        </w:tc>
        <w:tc>
          <w:tcPr>
            <w:tcW w:w="1701" w:type="dxa"/>
            <w:shd w:val="clear" w:color="auto" w:fill="003060" w:themeFill="accent1"/>
          </w:tcPr>
          <w:p w14:paraId="269E5079" w14:textId="77777777" w:rsidR="00F4180A" w:rsidRPr="009F38CD" w:rsidRDefault="00F4180A" w:rsidP="007D6166">
            <w:pPr>
              <w:rPr>
                <w:b/>
                <w:bCs/>
              </w:rPr>
            </w:pPr>
            <w:r w:rsidRPr="009F38CD">
              <w:rPr>
                <w:b/>
                <w:bCs/>
              </w:rPr>
              <w:t>Das bieten</w:t>
            </w:r>
            <w:r>
              <w:rPr>
                <w:b/>
                <w:bCs/>
              </w:rPr>
              <w:br/>
            </w:r>
            <w:r w:rsidRPr="009F38CD">
              <w:rPr>
                <w:b/>
                <w:bCs/>
              </w:rPr>
              <w:t>wir bereits</w:t>
            </w:r>
          </w:p>
        </w:tc>
        <w:tc>
          <w:tcPr>
            <w:tcW w:w="1701" w:type="dxa"/>
            <w:shd w:val="clear" w:color="auto" w:fill="003060" w:themeFill="accent1"/>
          </w:tcPr>
          <w:p w14:paraId="228207FA" w14:textId="77777777" w:rsidR="00F4180A" w:rsidRPr="009F38CD" w:rsidRDefault="00F4180A" w:rsidP="007D6166">
            <w:pPr>
              <w:rPr>
                <w:b/>
                <w:bCs/>
              </w:rPr>
            </w:pPr>
            <w:r w:rsidRPr="009F38CD">
              <w:rPr>
                <w:b/>
                <w:bCs/>
              </w:rPr>
              <w:t xml:space="preserve">Das wäre sehr sinn- und </w:t>
            </w:r>
            <w:r>
              <w:rPr>
                <w:b/>
                <w:bCs/>
              </w:rPr>
              <w:br/>
            </w:r>
            <w:r w:rsidRPr="009F38CD">
              <w:rPr>
                <w:b/>
                <w:bCs/>
              </w:rPr>
              <w:t>wirkungsvoll</w:t>
            </w:r>
          </w:p>
        </w:tc>
        <w:tc>
          <w:tcPr>
            <w:tcW w:w="1701" w:type="dxa"/>
            <w:shd w:val="clear" w:color="auto" w:fill="003060" w:themeFill="accent1"/>
          </w:tcPr>
          <w:p w14:paraId="7178C960" w14:textId="77777777" w:rsidR="00F4180A" w:rsidRPr="009F38CD" w:rsidRDefault="00F4180A" w:rsidP="007D6166">
            <w:pPr>
              <w:rPr>
                <w:b/>
                <w:bCs/>
              </w:rPr>
            </w:pPr>
            <w:r w:rsidRPr="009F38CD">
              <w:rPr>
                <w:b/>
                <w:bCs/>
              </w:rPr>
              <w:t>Das ist bei uns wenig sinnvoll oder bringt uns nicht weiter</w:t>
            </w:r>
          </w:p>
        </w:tc>
      </w:tr>
      <w:tr w:rsidR="00F4180A" w14:paraId="7B6154CC" w14:textId="77777777" w:rsidTr="00110F72">
        <w:tc>
          <w:tcPr>
            <w:tcW w:w="4106" w:type="dxa"/>
            <w:shd w:val="clear" w:color="auto" w:fill="FFFFFF" w:themeFill="background1"/>
          </w:tcPr>
          <w:p w14:paraId="3CDEDC65" w14:textId="01F59F21" w:rsidR="00F4180A" w:rsidRDefault="00F4180A" w:rsidP="007D6166">
            <w:r w:rsidRPr="009F38CD">
              <w:t>«Employer-Branding»-Konzept entwickelt (z.B. Stärken und Schwächen der Firma analysiert; Kernbotschaft entwickelt, wofür das Unternehmen steht; aktive Kommunikation der Arbeitgebe</w:t>
            </w:r>
            <w:r w:rsidR="00064DA3">
              <w:t>r</w:t>
            </w:r>
            <w:r w:rsidRPr="009F38CD">
              <w:t>marke)</w:t>
            </w:r>
          </w:p>
        </w:tc>
        <w:sdt>
          <w:sdtPr>
            <w:rPr>
              <w:rFonts w:asciiTheme="majorHAnsi" w:hAnsiTheme="majorHAnsi" w:cstheme="majorHAnsi"/>
              <w:sz w:val="44"/>
              <w:szCs w:val="44"/>
            </w:rPr>
            <w:id w:val="741374757"/>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4CB9DC2B" w14:textId="5342EE51" w:rsidR="00F4180A" w:rsidRPr="00425281" w:rsidRDefault="003E7F80" w:rsidP="00696416">
                <w:pPr>
                  <w:tabs>
                    <w:tab w:val="left" w:pos="210"/>
                    <w:tab w:val="center" w:pos="742"/>
                  </w:tabs>
                  <w:jc w:val="center"/>
                </w:pPr>
                <w:r>
                  <w:rPr>
                    <w:rFonts w:ascii="MS Gothic" w:eastAsia="MS Gothic" w:hAnsi="MS Gothic" w:cstheme="majorHAnsi" w:hint="eastAsia"/>
                    <w:sz w:val="44"/>
                    <w:szCs w:val="44"/>
                  </w:rPr>
                  <w:t>☐</w:t>
                </w:r>
              </w:p>
            </w:tc>
          </w:sdtContent>
        </w:sdt>
        <w:sdt>
          <w:sdtPr>
            <w:rPr>
              <w:rFonts w:asciiTheme="majorHAnsi" w:hAnsiTheme="majorHAnsi" w:cstheme="majorHAnsi"/>
              <w:sz w:val="44"/>
              <w:szCs w:val="44"/>
            </w:rPr>
            <w:id w:val="1353993289"/>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1140306C" w14:textId="7FCDAC78" w:rsidR="00A240F7" w:rsidRPr="00A240F7" w:rsidRDefault="003E7F80" w:rsidP="00A240F7">
                <w:pPr>
                  <w:jc w:val="center"/>
                </w:pPr>
                <w:r>
                  <w:rPr>
                    <w:rFonts w:ascii="MS Gothic" w:eastAsia="MS Gothic" w:hAnsi="MS Gothic" w:cstheme="majorHAnsi" w:hint="eastAsia"/>
                    <w:sz w:val="44"/>
                    <w:szCs w:val="44"/>
                  </w:rPr>
                  <w:t>☐</w:t>
                </w:r>
              </w:p>
            </w:tc>
          </w:sdtContent>
        </w:sdt>
        <w:sdt>
          <w:sdtPr>
            <w:rPr>
              <w:rFonts w:asciiTheme="majorHAnsi" w:hAnsiTheme="majorHAnsi" w:cstheme="majorHAnsi"/>
              <w:sz w:val="44"/>
              <w:szCs w:val="44"/>
            </w:rPr>
            <w:id w:val="228888670"/>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668E47B2" w14:textId="1A1202CB" w:rsidR="00F4180A" w:rsidRDefault="003E7F80" w:rsidP="00F14207">
                <w:pPr>
                  <w:jc w:val="center"/>
                </w:pPr>
                <w:r>
                  <w:rPr>
                    <w:rFonts w:ascii="MS Gothic" w:eastAsia="MS Gothic" w:hAnsi="MS Gothic" w:cstheme="majorHAnsi" w:hint="eastAsia"/>
                    <w:sz w:val="44"/>
                    <w:szCs w:val="44"/>
                  </w:rPr>
                  <w:t>☐</w:t>
                </w:r>
              </w:p>
            </w:tc>
          </w:sdtContent>
        </w:sdt>
      </w:tr>
      <w:tr w:rsidR="00F4180A" w14:paraId="2D2945B9" w14:textId="77777777" w:rsidTr="00110F72">
        <w:tc>
          <w:tcPr>
            <w:tcW w:w="4106" w:type="dxa"/>
            <w:shd w:val="clear" w:color="auto" w:fill="FFFFFF" w:themeFill="background1"/>
          </w:tcPr>
          <w:p w14:paraId="5FFF0DD8" w14:textId="77777777" w:rsidR="00F4180A" w:rsidRDefault="00F4180A" w:rsidP="007D6166">
            <w:r w:rsidRPr="00B619E8">
              <w:t>Kurzer, fokussierter und für alle Beteiligten aussagekräftiger Rekrutierungsprozess</w:t>
            </w:r>
          </w:p>
        </w:tc>
        <w:sdt>
          <w:sdtPr>
            <w:rPr>
              <w:rFonts w:asciiTheme="majorHAnsi" w:hAnsiTheme="majorHAnsi" w:cstheme="majorHAnsi"/>
              <w:sz w:val="44"/>
              <w:szCs w:val="44"/>
            </w:rPr>
            <w:id w:val="537779489"/>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56C2FB7F" w14:textId="5318225A" w:rsidR="00F4180A" w:rsidRPr="00AA7797" w:rsidRDefault="003E7F80" w:rsidP="00212451">
                <w:pPr>
                  <w:tabs>
                    <w:tab w:val="center" w:pos="742"/>
                  </w:tabs>
                  <w:jc w:val="center"/>
                  <w:rPr>
                    <w:sz w:val="44"/>
                    <w:szCs w:val="44"/>
                  </w:rPr>
                </w:pPr>
                <w:r>
                  <w:rPr>
                    <w:rFonts w:ascii="MS Gothic" w:eastAsia="MS Gothic" w:hAnsi="MS Gothic" w:cstheme="majorHAnsi" w:hint="eastAsia"/>
                    <w:sz w:val="44"/>
                    <w:szCs w:val="44"/>
                  </w:rPr>
                  <w:t>☐</w:t>
                </w:r>
              </w:p>
            </w:tc>
          </w:sdtContent>
        </w:sdt>
        <w:sdt>
          <w:sdtPr>
            <w:rPr>
              <w:rFonts w:asciiTheme="majorHAnsi" w:hAnsiTheme="majorHAnsi" w:cstheme="majorHAnsi"/>
              <w:sz w:val="44"/>
              <w:szCs w:val="44"/>
            </w:rPr>
            <w:id w:val="1746448953"/>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113723C9" w14:textId="45D3F74B" w:rsidR="00893484" w:rsidRPr="00893484" w:rsidRDefault="003E7F80" w:rsidP="00893484">
                <w:pPr>
                  <w:jc w:val="center"/>
                </w:pPr>
                <w:r>
                  <w:rPr>
                    <w:rFonts w:ascii="MS Gothic" w:eastAsia="MS Gothic" w:hAnsi="MS Gothic" w:cstheme="majorHAnsi" w:hint="eastAsia"/>
                    <w:sz w:val="44"/>
                    <w:szCs w:val="44"/>
                  </w:rPr>
                  <w:t>☐</w:t>
                </w:r>
              </w:p>
            </w:tc>
          </w:sdtContent>
        </w:sdt>
        <w:sdt>
          <w:sdtPr>
            <w:rPr>
              <w:rFonts w:asciiTheme="majorHAnsi" w:hAnsiTheme="majorHAnsi" w:cstheme="majorHAnsi"/>
              <w:sz w:val="44"/>
              <w:szCs w:val="44"/>
            </w:rPr>
            <w:id w:val="149483761"/>
            <w15:appearance w15:val="hidden"/>
            <w14:checkbox>
              <w14:checked w14:val="0"/>
              <w14:checkedState w14:val="2612" w14:font="MS Gothic"/>
              <w14:uncheckedState w14:val="2610" w14:font="MS Gothic"/>
            </w14:checkbox>
          </w:sdtPr>
          <w:sdtEndPr/>
          <w:sdtContent>
            <w:tc>
              <w:tcPr>
                <w:tcW w:w="1701" w:type="dxa"/>
                <w:shd w:val="clear" w:color="auto" w:fill="FFFFFF" w:themeFill="background1"/>
              </w:tcPr>
              <w:p w14:paraId="0B649809" w14:textId="22554A80" w:rsidR="00F4180A" w:rsidRDefault="003E7F80" w:rsidP="00893484">
                <w:pPr>
                  <w:jc w:val="center"/>
                </w:pPr>
                <w:r>
                  <w:rPr>
                    <w:rFonts w:ascii="MS Gothic" w:eastAsia="MS Gothic" w:hAnsi="MS Gothic" w:cstheme="majorHAnsi" w:hint="eastAsia"/>
                    <w:sz w:val="44"/>
                    <w:szCs w:val="44"/>
                  </w:rPr>
                  <w:t>☐</w:t>
                </w:r>
              </w:p>
            </w:tc>
          </w:sdtContent>
        </w:sdt>
      </w:tr>
      <w:tr w:rsidR="00F4180A" w14:paraId="47FEB0E8" w14:textId="77777777" w:rsidTr="00110F72">
        <w:tc>
          <w:tcPr>
            <w:tcW w:w="4106" w:type="dxa"/>
            <w:shd w:val="clear" w:color="auto" w:fill="FFFFFF" w:themeFill="background1"/>
          </w:tcPr>
          <w:p w14:paraId="23648361" w14:textId="77777777" w:rsidR="00F4180A" w:rsidRDefault="00F4180A" w:rsidP="007D6166">
            <w:r w:rsidRPr="00B619E8">
              <w:t>Ablauf Bewerbungsprozedere (wer macht was bis wann?), schnelle Reaktion auf Bewerbungen</w:t>
            </w:r>
          </w:p>
        </w:tc>
        <w:tc>
          <w:tcPr>
            <w:tcW w:w="1701" w:type="dxa"/>
            <w:shd w:val="clear" w:color="auto" w:fill="FFFFFF" w:themeFill="background1"/>
          </w:tcPr>
          <w:sdt>
            <w:sdtPr>
              <w:rPr>
                <w:rFonts w:asciiTheme="majorHAnsi" w:hAnsiTheme="majorHAnsi" w:cstheme="majorHAnsi"/>
                <w:sz w:val="44"/>
                <w:szCs w:val="44"/>
              </w:rPr>
              <w:id w:val="1794629344"/>
              <w15:appearance w15:val="hidden"/>
              <w14:checkbox>
                <w14:checked w14:val="0"/>
                <w14:checkedState w14:val="2612" w14:font="MS Gothic"/>
                <w14:uncheckedState w14:val="2610" w14:font="MS Gothic"/>
              </w14:checkbox>
            </w:sdtPr>
            <w:sdtEndPr/>
            <w:sdtContent>
              <w:p w14:paraId="6210EA6A" w14:textId="78EF2CB7" w:rsidR="00AA7797" w:rsidRDefault="003E7F80" w:rsidP="00212451">
                <w:pPr>
                  <w:jc w:val="cente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1781559030"/>
              <w15:appearance w15:val="hidden"/>
              <w14:checkbox>
                <w14:checked w14:val="0"/>
                <w14:checkedState w14:val="2612" w14:font="MS Gothic"/>
                <w14:uncheckedState w14:val="2610" w14:font="MS Gothic"/>
              </w14:checkbox>
            </w:sdtPr>
            <w:sdtEndPr/>
            <w:sdtContent>
              <w:p w14:paraId="3DFDDDF8" w14:textId="10633AB3"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4F39376E"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9883921"/>
              <w15:appearance w15:val="hidden"/>
              <w14:checkbox>
                <w14:checked w14:val="0"/>
                <w14:checkedState w14:val="2612" w14:font="MS Gothic"/>
                <w14:uncheckedState w14:val="2610" w14:font="MS Gothic"/>
              </w14:checkbox>
            </w:sdtPr>
            <w:sdtEndPr/>
            <w:sdtContent>
              <w:p w14:paraId="6110439C" w14:textId="128126A8"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r>
      <w:tr w:rsidR="00F4180A" w14:paraId="205140F4" w14:textId="77777777" w:rsidTr="00110F72">
        <w:tc>
          <w:tcPr>
            <w:tcW w:w="4106" w:type="dxa"/>
            <w:shd w:val="clear" w:color="auto" w:fill="FFFFFF" w:themeFill="background1"/>
          </w:tcPr>
          <w:p w14:paraId="10D58A14" w14:textId="77777777" w:rsidR="00F4180A" w:rsidRDefault="00F4180A" w:rsidP="007D6166">
            <w:r w:rsidRPr="00B619E8">
              <w:t xml:space="preserve">Früher und echter Einbezug der Mitarbeitenden und künftigen </w:t>
            </w:r>
            <w:proofErr w:type="gramStart"/>
            <w:r w:rsidRPr="00B619E8">
              <w:t>Kolleg:innen</w:t>
            </w:r>
            <w:proofErr w:type="gramEnd"/>
          </w:p>
        </w:tc>
        <w:tc>
          <w:tcPr>
            <w:tcW w:w="1701" w:type="dxa"/>
            <w:shd w:val="clear" w:color="auto" w:fill="FFFFFF" w:themeFill="background1"/>
          </w:tcPr>
          <w:sdt>
            <w:sdtPr>
              <w:rPr>
                <w:rFonts w:asciiTheme="majorHAnsi" w:hAnsiTheme="majorHAnsi" w:cstheme="majorHAnsi"/>
                <w:sz w:val="44"/>
                <w:szCs w:val="44"/>
              </w:rPr>
              <w:id w:val="1870951920"/>
              <w15:appearance w15:val="hidden"/>
              <w14:checkbox>
                <w14:checked w14:val="0"/>
                <w14:checkedState w14:val="2612" w14:font="MS Gothic"/>
                <w14:uncheckedState w14:val="2610" w14:font="MS Gothic"/>
              </w14:checkbox>
            </w:sdtPr>
            <w:sdtEndPr/>
            <w:sdtContent>
              <w:p w14:paraId="6B1ED3EA" w14:textId="656918C5"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628471330"/>
              <w15:appearance w15:val="hidden"/>
              <w14:checkbox>
                <w14:checked w14:val="0"/>
                <w14:checkedState w14:val="2612" w14:font="MS Gothic"/>
                <w14:uncheckedState w14:val="2610" w14:font="MS Gothic"/>
              </w14:checkbox>
            </w:sdtPr>
            <w:sdtEndPr/>
            <w:sdtContent>
              <w:p w14:paraId="18B4B01F" w14:textId="7370516E"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903135644"/>
              <w15:appearance w15:val="hidden"/>
              <w14:checkbox>
                <w14:checked w14:val="0"/>
                <w14:checkedState w14:val="2612" w14:font="MS Gothic"/>
                <w14:uncheckedState w14:val="2610" w14:font="MS Gothic"/>
              </w14:checkbox>
            </w:sdtPr>
            <w:sdtEndPr/>
            <w:sdtContent>
              <w:p w14:paraId="66D54F54" w14:textId="41A31D8E"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r>
      <w:tr w:rsidR="00F4180A" w14:paraId="3716A02B" w14:textId="77777777" w:rsidTr="00110F72">
        <w:tc>
          <w:tcPr>
            <w:tcW w:w="4106" w:type="dxa"/>
            <w:shd w:val="clear" w:color="auto" w:fill="FFFFFF" w:themeFill="background1"/>
          </w:tcPr>
          <w:p w14:paraId="683598A5" w14:textId="77777777" w:rsidR="00F4180A" w:rsidRDefault="00F4180A" w:rsidP="007D6166">
            <w:r w:rsidRPr="00B619E8">
              <w:t>Gut vorbereitete Interviews, sogenanntes «Schnuppern» ist mehr als «Mitlaufen».</w:t>
            </w:r>
          </w:p>
        </w:tc>
        <w:tc>
          <w:tcPr>
            <w:tcW w:w="1701" w:type="dxa"/>
            <w:shd w:val="clear" w:color="auto" w:fill="FFFFFF" w:themeFill="background1"/>
          </w:tcPr>
          <w:sdt>
            <w:sdtPr>
              <w:rPr>
                <w:rFonts w:asciiTheme="majorHAnsi" w:hAnsiTheme="majorHAnsi" w:cstheme="majorHAnsi"/>
                <w:sz w:val="44"/>
                <w:szCs w:val="44"/>
              </w:rPr>
              <w:id w:val="1370484960"/>
              <w15:appearance w15:val="hidden"/>
              <w14:checkbox>
                <w14:checked w14:val="0"/>
                <w14:checkedState w14:val="2612" w14:font="MS Gothic"/>
                <w14:uncheckedState w14:val="2610" w14:font="MS Gothic"/>
              </w14:checkbox>
            </w:sdtPr>
            <w:sdtEndPr/>
            <w:sdtContent>
              <w:p w14:paraId="6B2DE122" w14:textId="79ED16AD"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377012843"/>
              <w15:appearance w15:val="hidden"/>
              <w14:checkbox>
                <w14:checked w14:val="0"/>
                <w14:checkedState w14:val="2612" w14:font="MS Gothic"/>
                <w14:uncheckedState w14:val="2610" w14:font="MS Gothic"/>
              </w14:checkbox>
            </w:sdtPr>
            <w:sdtEndPr/>
            <w:sdtContent>
              <w:p w14:paraId="5A22C478" w14:textId="56EA214A"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2035535700"/>
              <w15:appearance w15:val="hidden"/>
              <w14:checkbox>
                <w14:checked w14:val="0"/>
                <w14:checkedState w14:val="2612" w14:font="MS Gothic"/>
                <w14:uncheckedState w14:val="2610" w14:font="MS Gothic"/>
              </w14:checkbox>
            </w:sdtPr>
            <w:sdtEndPr/>
            <w:sdtContent>
              <w:p w14:paraId="02D817D3" w14:textId="77E8C94B"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r>
      <w:tr w:rsidR="00F4180A" w14:paraId="5764C810" w14:textId="77777777" w:rsidTr="00110F72">
        <w:tc>
          <w:tcPr>
            <w:tcW w:w="4106" w:type="dxa"/>
            <w:shd w:val="clear" w:color="auto" w:fill="FFFFFF" w:themeFill="background1"/>
          </w:tcPr>
          <w:p w14:paraId="7A0B5308" w14:textId="77777777" w:rsidR="00F4180A" w:rsidRDefault="00F4180A" w:rsidP="007D6166">
            <w:r w:rsidRPr="00B619E8">
              <w:t>Wertschätzende Kommunikation mit Bewerbenden, die nicht berücksichtigt wurden (freundliche Absagen)</w:t>
            </w:r>
          </w:p>
        </w:tc>
        <w:tc>
          <w:tcPr>
            <w:tcW w:w="1701" w:type="dxa"/>
            <w:shd w:val="clear" w:color="auto" w:fill="FFFFFF" w:themeFill="background1"/>
          </w:tcPr>
          <w:sdt>
            <w:sdtPr>
              <w:rPr>
                <w:rFonts w:asciiTheme="majorHAnsi" w:hAnsiTheme="majorHAnsi" w:cstheme="majorHAnsi"/>
                <w:sz w:val="44"/>
                <w:szCs w:val="44"/>
              </w:rPr>
              <w:id w:val="-72351637"/>
              <w15:appearance w15:val="hidden"/>
              <w14:checkbox>
                <w14:checked w14:val="0"/>
                <w14:checkedState w14:val="2612" w14:font="MS Gothic"/>
                <w14:uncheckedState w14:val="2610" w14:font="MS Gothic"/>
              </w14:checkbox>
            </w:sdtPr>
            <w:sdtEndPr/>
            <w:sdtContent>
              <w:p w14:paraId="1F7D60B4" w14:textId="38895BF9"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1611704963"/>
              <w15:appearance w15:val="hidden"/>
              <w14:checkbox>
                <w14:checked w14:val="0"/>
                <w14:checkedState w14:val="2612" w14:font="MS Gothic"/>
                <w14:uncheckedState w14:val="2610" w14:font="MS Gothic"/>
              </w14:checkbox>
            </w:sdtPr>
            <w:sdtEndPr/>
            <w:sdtContent>
              <w:p w14:paraId="27F3AA8A" w14:textId="31D1A47A"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49E23F1B"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30326789"/>
              <w15:appearance w15:val="hidden"/>
              <w14:checkbox>
                <w14:checked w14:val="0"/>
                <w14:checkedState w14:val="2612" w14:font="MS Gothic"/>
                <w14:uncheckedState w14:val="2610" w14:font="MS Gothic"/>
              </w14:checkbox>
            </w:sdtPr>
            <w:sdtEndPr/>
            <w:sdtContent>
              <w:p w14:paraId="079BD9E3" w14:textId="4C7932B7"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1027C3C" w14:textId="77777777" w:rsidR="00F4180A" w:rsidRDefault="00F4180A" w:rsidP="007D6166"/>
        </w:tc>
      </w:tr>
      <w:tr w:rsidR="00F4180A" w14:paraId="77C2F7CC" w14:textId="77777777" w:rsidTr="00110F72">
        <w:tc>
          <w:tcPr>
            <w:tcW w:w="4106" w:type="dxa"/>
            <w:shd w:val="clear" w:color="auto" w:fill="FFFFFF" w:themeFill="background1"/>
          </w:tcPr>
          <w:p w14:paraId="505BE57B" w14:textId="77777777" w:rsidR="00F4180A" w:rsidRDefault="00F4180A" w:rsidP="007D6166">
            <w:r w:rsidRPr="00B619E8">
              <w:t>Netzwerk mit ehemaligen Lernenden und spannenden Fachkräften aus der Branche wird gepflegt.</w:t>
            </w:r>
          </w:p>
        </w:tc>
        <w:tc>
          <w:tcPr>
            <w:tcW w:w="1701" w:type="dxa"/>
            <w:shd w:val="clear" w:color="auto" w:fill="FFFFFF" w:themeFill="background1"/>
          </w:tcPr>
          <w:sdt>
            <w:sdtPr>
              <w:rPr>
                <w:rFonts w:asciiTheme="majorHAnsi" w:hAnsiTheme="majorHAnsi" w:cstheme="majorHAnsi"/>
                <w:sz w:val="44"/>
                <w:szCs w:val="44"/>
              </w:rPr>
              <w:id w:val="-826051215"/>
              <w15:appearance w15:val="hidden"/>
              <w14:checkbox>
                <w14:checked w14:val="0"/>
                <w14:checkedState w14:val="2612" w14:font="MS Gothic"/>
                <w14:uncheckedState w14:val="2610" w14:font="MS Gothic"/>
              </w14:checkbox>
            </w:sdtPr>
            <w:sdtEndPr/>
            <w:sdtContent>
              <w:p w14:paraId="707F728D" w14:textId="77777777" w:rsidR="00F14207" w:rsidRDefault="00F14207"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45A8760"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238323124"/>
              <w15:appearance w15:val="hidden"/>
              <w14:checkbox>
                <w14:checked w14:val="0"/>
                <w14:checkedState w14:val="2612" w14:font="MS Gothic"/>
                <w14:uncheckedState w14:val="2610" w14:font="MS Gothic"/>
              </w14:checkbox>
            </w:sdtPr>
            <w:sdtEndPr/>
            <w:sdtContent>
              <w:p w14:paraId="00086D55" w14:textId="7A4D178A"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E57083B"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259655028"/>
              <w15:appearance w15:val="hidden"/>
              <w14:checkbox>
                <w14:checked w14:val="0"/>
                <w14:checkedState w14:val="2612" w14:font="MS Gothic"/>
                <w14:uncheckedState w14:val="2610" w14:font="MS Gothic"/>
              </w14:checkbox>
            </w:sdtPr>
            <w:sdtEndPr/>
            <w:sdtContent>
              <w:p w14:paraId="4BE39BAC" w14:textId="73EAA1A4"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75D7ED99" w14:textId="77777777" w:rsidR="00F4180A" w:rsidRDefault="00F4180A" w:rsidP="007D6166"/>
        </w:tc>
      </w:tr>
      <w:tr w:rsidR="00F4180A" w14:paraId="158BBB60" w14:textId="77777777" w:rsidTr="00110F72">
        <w:tc>
          <w:tcPr>
            <w:tcW w:w="4106" w:type="dxa"/>
            <w:shd w:val="clear" w:color="auto" w:fill="FFFFFF" w:themeFill="background1"/>
          </w:tcPr>
          <w:p w14:paraId="0DA938A3" w14:textId="77777777" w:rsidR="00F4180A" w:rsidRPr="00B619E8" w:rsidRDefault="00F4180A" w:rsidP="007D6166">
            <w:r w:rsidRPr="00B619E8">
              <w:t>Empfehlungsmarketing: Mitarbeitende suchen neue Mitarbeitende.</w:t>
            </w:r>
          </w:p>
        </w:tc>
        <w:tc>
          <w:tcPr>
            <w:tcW w:w="1701" w:type="dxa"/>
            <w:shd w:val="clear" w:color="auto" w:fill="FFFFFF" w:themeFill="background1"/>
          </w:tcPr>
          <w:sdt>
            <w:sdtPr>
              <w:rPr>
                <w:rFonts w:asciiTheme="majorHAnsi" w:hAnsiTheme="majorHAnsi" w:cstheme="majorHAnsi"/>
                <w:sz w:val="44"/>
                <w:szCs w:val="44"/>
              </w:rPr>
              <w:id w:val="1747837770"/>
              <w15:appearance w15:val="hidden"/>
              <w14:checkbox>
                <w14:checked w14:val="0"/>
                <w14:checkedState w14:val="2612" w14:font="MS Gothic"/>
                <w14:uncheckedState w14:val="2610" w14:font="MS Gothic"/>
              </w14:checkbox>
            </w:sdtPr>
            <w:sdtEndPr/>
            <w:sdtContent>
              <w:p w14:paraId="2FEE6B81" w14:textId="77777777" w:rsidR="00F4180A" w:rsidRPr="00F14207" w:rsidRDefault="007808FE"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2035495153"/>
              <w15:appearance w15:val="hidden"/>
              <w14:checkbox>
                <w14:checked w14:val="0"/>
                <w14:checkedState w14:val="2612" w14:font="MS Gothic"/>
                <w14:uncheckedState w14:val="2610" w14:font="MS Gothic"/>
              </w14:checkbox>
            </w:sdtPr>
            <w:sdtEndPr/>
            <w:sdtContent>
              <w:p w14:paraId="689F06BB" w14:textId="2D20FB2B"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2136400236"/>
              <w15:appearance w15:val="hidden"/>
              <w14:checkbox>
                <w14:checked w14:val="0"/>
                <w14:checkedState w14:val="2612" w14:font="MS Gothic"/>
                <w14:uncheckedState w14:val="2610" w14:font="MS Gothic"/>
              </w14:checkbox>
            </w:sdtPr>
            <w:sdtEndPr/>
            <w:sdtContent>
              <w:p w14:paraId="37D23017" w14:textId="77777777" w:rsidR="00F4180A" w:rsidRPr="00F14207" w:rsidRDefault="00F14207"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r>
      <w:tr w:rsidR="00F4180A" w14:paraId="3F63B9DB" w14:textId="77777777" w:rsidTr="00110F72">
        <w:tc>
          <w:tcPr>
            <w:tcW w:w="4106" w:type="dxa"/>
            <w:shd w:val="clear" w:color="auto" w:fill="FFFFFF" w:themeFill="background1"/>
          </w:tcPr>
          <w:p w14:paraId="2C9FFD43" w14:textId="77777777" w:rsidR="00F4180A" w:rsidRPr="00B619E8" w:rsidRDefault="00F4180A" w:rsidP="007D6166">
            <w:r w:rsidRPr="00B619E8">
              <w:t>Kooperationen mit (Hoch-)Schulen und anderen Bildungsinstitutionen (Vorträge, Arbeiten, Betriebsbesichtigungen usw.)</w:t>
            </w:r>
          </w:p>
        </w:tc>
        <w:tc>
          <w:tcPr>
            <w:tcW w:w="1701" w:type="dxa"/>
            <w:shd w:val="clear" w:color="auto" w:fill="FFFFFF" w:themeFill="background1"/>
          </w:tcPr>
          <w:sdt>
            <w:sdtPr>
              <w:rPr>
                <w:rFonts w:asciiTheme="majorHAnsi" w:hAnsiTheme="majorHAnsi" w:cstheme="majorHAnsi"/>
                <w:sz w:val="44"/>
                <w:szCs w:val="44"/>
              </w:rPr>
              <w:id w:val="-460656810"/>
              <w15:appearance w15:val="hidden"/>
              <w14:checkbox>
                <w14:checked w14:val="0"/>
                <w14:checkedState w14:val="2612" w14:font="MS Gothic"/>
                <w14:uncheckedState w14:val="2610" w14:font="MS Gothic"/>
              </w14:checkbox>
            </w:sdtPr>
            <w:sdtEndPr/>
            <w:sdtContent>
              <w:p w14:paraId="10C3AD56" w14:textId="26358AFD"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3DDD8659"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689333435"/>
              <w15:appearance w15:val="hidden"/>
              <w14:checkbox>
                <w14:checked w14:val="0"/>
                <w14:checkedState w14:val="2612" w14:font="MS Gothic"/>
                <w14:uncheckedState w14:val="2610" w14:font="MS Gothic"/>
              </w14:checkbox>
            </w:sdtPr>
            <w:sdtEndPr/>
            <w:sdtContent>
              <w:p w14:paraId="7677D075" w14:textId="77777777" w:rsidR="00F14207" w:rsidRDefault="00F14207"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D850752"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841822301"/>
              <w15:appearance w15:val="hidden"/>
              <w14:checkbox>
                <w14:checked w14:val="0"/>
                <w14:checkedState w14:val="2612" w14:font="MS Gothic"/>
                <w14:uncheckedState w14:val="2610" w14:font="MS Gothic"/>
              </w14:checkbox>
            </w:sdtPr>
            <w:sdtEndPr/>
            <w:sdtContent>
              <w:p w14:paraId="2376C782" w14:textId="100EDEBD"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1ED07D4D" w14:textId="77777777" w:rsidR="00F4180A" w:rsidRDefault="00F4180A" w:rsidP="007D6166"/>
        </w:tc>
      </w:tr>
      <w:tr w:rsidR="00F4180A" w14:paraId="3F656247" w14:textId="77777777" w:rsidTr="00110F72">
        <w:tc>
          <w:tcPr>
            <w:tcW w:w="4106" w:type="dxa"/>
            <w:shd w:val="clear" w:color="auto" w:fill="FFFFFF" w:themeFill="background1"/>
          </w:tcPr>
          <w:p w14:paraId="6FDDD9F4" w14:textId="77777777" w:rsidR="00F4180A" w:rsidRPr="00B619E8" w:rsidRDefault="00F4180A" w:rsidP="007D6166">
            <w:r w:rsidRPr="00B619E8">
              <w:t>Kooperationen mit anderen Betrieben bei der Personalplanung/-rekrutierung, der Aus- und Weiterbildung sowie im Hochschulmarketing</w:t>
            </w:r>
          </w:p>
        </w:tc>
        <w:tc>
          <w:tcPr>
            <w:tcW w:w="1701" w:type="dxa"/>
            <w:shd w:val="clear" w:color="auto" w:fill="FFFFFF" w:themeFill="background1"/>
          </w:tcPr>
          <w:sdt>
            <w:sdtPr>
              <w:rPr>
                <w:rFonts w:asciiTheme="majorHAnsi" w:hAnsiTheme="majorHAnsi" w:cstheme="majorHAnsi"/>
                <w:sz w:val="44"/>
                <w:szCs w:val="44"/>
              </w:rPr>
              <w:id w:val="786005208"/>
              <w15:appearance w15:val="hidden"/>
              <w14:checkbox>
                <w14:checked w14:val="0"/>
                <w14:checkedState w14:val="2612" w14:font="MS Gothic"/>
                <w14:uncheckedState w14:val="2610" w14:font="MS Gothic"/>
              </w14:checkbox>
            </w:sdtPr>
            <w:sdtEndPr/>
            <w:sdtContent>
              <w:p w14:paraId="2CFF45DA" w14:textId="1B4D1ECF"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827785D"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29655731"/>
              <w15:appearance w15:val="hidden"/>
              <w14:checkbox>
                <w14:checked w14:val="0"/>
                <w14:checkedState w14:val="2612" w14:font="MS Gothic"/>
                <w14:uncheckedState w14:val="2610" w14:font="MS Gothic"/>
              </w14:checkbox>
            </w:sdtPr>
            <w:sdtEndPr/>
            <w:sdtContent>
              <w:p w14:paraId="7D415C27" w14:textId="52A8295B"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4F79323D"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712762366"/>
              <w15:appearance w15:val="hidden"/>
              <w14:checkbox>
                <w14:checked w14:val="0"/>
                <w14:checkedState w14:val="2612" w14:font="MS Gothic"/>
                <w14:uncheckedState w14:val="2610" w14:font="MS Gothic"/>
              </w14:checkbox>
            </w:sdtPr>
            <w:sdtEndPr/>
            <w:sdtContent>
              <w:p w14:paraId="7789218D" w14:textId="773F12BB"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2D924CB" w14:textId="77777777" w:rsidR="00F4180A" w:rsidRDefault="00F4180A" w:rsidP="007D6166"/>
        </w:tc>
      </w:tr>
      <w:tr w:rsidR="00F4180A" w14:paraId="28002BCB" w14:textId="77777777" w:rsidTr="002B1279">
        <w:tc>
          <w:tcPr>
            <w:tcW w:w="4106" w:type="dxa"/>
            <w:tcBorders>
              <w:bottom w:val="single" w:sz="6" w:space="0" w:color="A2A2A2" w:themeColor="text2" w:themeTint="99"/>
            </w:tcBorders>
            <w:shd w:val="clear" w:color="auto" w:fill="FFFFFF" w:themeFill="background1"/>
          </w:tcPr>
          <w:p w14:paraId="6E9BF2DB" w14:textId="77777777" w:rsidR="00F4180A" w:rsidRDefault="00F4180A" w:rsidP="007D6166">
            <w:r w:rsidRPr="00B619E8">
              <w:t>Aktive Teilnahme an Berufs- und Karrieremessen</w:t>
            </w:r>
          </w:p>
          <w:p w14:paraId="4CED9C3F" w14:textId="77777777" w:rsidR="00AD6D68" w:rsidRDefault="00AD6D68" w:rsidP="007D6166"/>
          <w:p w14:paraId="77BF91D3" w14:textId="77777777" w:rsidR="00AD6D68" w:rsidRDefault="00AD6D68" w:rsidP="007D6166"/>
          <w:p w14:paraId="1D33A014" w14:textId="77777777" w:rsidR="00565EAB" w:rsidRDefault="00565EAB" w:rsidP="007D6166"/>
          <w:p w14:paraId="330505C0" w14:textId="77777777" w:rsidR="00565EAB" w:rsidRDefault="00565EAB" w:rsidP="007D6166"/>
          <w:p w14:paraId="3D161941" w14:textId="77777777" w:rsidR="00AD6D68" w:rsidRDefault="00AD6D68" w:rsidP="007D6166"/>
          <w:p w14:paraId="388926F6" w14:textId="77777777" w:rsidR="00AD6D68" w:rsidRDefault="00AD6D68" w:rsidP="007D6166"/>
          <w:p w14:paraId="2F78122A" w14:textId="77777777" w:rsidR="00AD6D68" w:rsidRPr="00B619E8" w:rsidRDefault="00AD6D68" w:rsidP="007D6166"/>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524019496"/>
              <w15:appearance w15:val="hidden"/>
              <w14:checkbox>
                <w14:checked w14:val="0"/>
                <w14:checkedState w14:val="2612" w14:font="MS Gothic"/>
                <w14:uncheckedState w14:val="2610" w14:font="MS Gothic"/>
              </w14:checkbox>
            </w:sdtPr>
            <w:sdtEndPr/>
            <w:sdtContent>
              <w:p w14:paraId="2C5D9CF7" w14:textId="1D60D45F" w:rsidR="00F4180A" w:rsidRP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1294784447"/>
              <w15:appearance w15:val="hidden"/>
              <w14:checkbox>
                <w14:checked w14:val="0"/>
                <w14:checkedState w14:val="2612" w14:font="MS Gothic"/>
                <w14:uncheckedState w14:val="2610" w14:font="MS Gothic"/>
              </w14:checkbox>
            </w:sdtPr>
            <w:sdtEndPr/>
            <w:sdtContent>
              <w:p w14:paraId="1E5B830E" w14:textId="3F99A85C"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37BF62F7" w14:textId="77777777" w:rsidR="00F4180A" w:rsidRDefault="00F4180A" w:rsidP="007D6166"/>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654969476"/>
              <w15:appearance w15:val="hidden"/>
              <w14:checkbox>
                <w14:checked w14:val="0"/>
                <w14:checkedState w14:val="2612" w14:font="MS Gothic"/>
                <w14:uncheckedState w14:val="2610" w14:font="MS Gothic"/>
              </w14:checkbox>
            </w:sdtPr>
            <w:sdtEndPr/>
            <w:sdtContent>
              <w:p w14:paraId="44445E05" w14:textId="68AC70E0"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DD7B9D0" w14:textId="1E0E53D7" w:rsidR="00F4180A" w:rsidRDefault="00E14F0A" w:rsidP="007D6166">
            <w:r>
              <w:br/>
            </w:r>
            <w:r>
              <w:br/>
            </w:r>
          </w:p>
        </w:tc>
      </w:tr>
      <w:tr w:rsidR="00F4180A" w14:paraId="7C1A754A" w14:textId="77777777" w:rsidTr="002B1279">
        <w:tc>
          <w:tcPr>
            <w:tcW w:w="4106" w:type="dxa"/>
            <w:tcBorders>
              <w:top w:val="single" w:sz="6" w:space="0" w:color="A2A2A2" w:themeColor="text2" w:themeTint="99"/>
              <w:bottom w:val="single" w:sz="6" w:space="0" w:color="A2A2A2" w:themeColor="text2" w:themeTint="99"/>
            </w:tcBorders>
            <w:shd w:val="clear" w:color="auto" w:fill="FFFFFF" w:themeFill="background1"/>
          </w:tcPr>
          <w:p w14:paraId="299CCC4F" w14:textId="77777777" w:rsidR="00F4180A" w:rsidRDefault="00F4180A" w:rsidP="007D6166">
            <w:r>
              <w:lastRenderedPageBreak/>
              <w:t>Website:</w:t>
            </w:r>
          </w:p>
          <w:p w14:paraId="7F56CA10" w14:textId="77777777" w:rsidR="00F4180A" w:rsidRDefault="00F4180A" w:rsidP="007D6166">
            <w:pPr>
              <w:pStyle w:val="AufzhlungBulletpoint1"/>
              <w:spacing w:before="0" w:after="0"/>
            </w:pPr>
            <w:r>
              <w:t>Aktuelle Website mit Bezug zu Social Media (LinkedIn, Instagram usw.)</w:t>
            </w:r>
          </w:p>
          <w:p w14:paraId="3F92C013" w14:textId="77777777" w:rsidR="00F4180A" w:rsidRDefault="00F4180A" w:rsidP="007D6166">
            <w:pPr>
              <w:pStyle w:val="AufzhlungBulletpoint1"/>
              <w:spacing w:before="0" w:after="0"/>
            </w:pPr>
            <w:r>
              <w:t>Subseite auf der Website mit Karriereoptionen (potenzielle Mitarbeitende als Zielgruppe)</w:t>
            </w:r>
          </w:p>
          <w:p w14:paraId="7BDF60E8" w14:textId="77777777" w:rsidR="00F4180A" w:rsidRPr="00B619E8" w:rsidRDefault="00F4180A" w:rsidP="007D6166">
            <w:pPr>
              <w:pStyle w:val="AufzhlungBulletpoint1"/>
              <w:spacing w:before="0" w:after="0"/>
            </w:pPr>
            <w:r>
              <w:t xml:space="preserve">Testimonials von Mitarbeitenden auf der Website und in Stelleninseraten einfügen darüber, was das Arbeiten im Unternehmen so besonders </w:t>
            </w:r>
            <w:proofErr w:type="gramStart"/>
            <w:r>
              <w:t>macht</w:t>
            </w:r>
            <w:proofErr w:type="gramEnd"/>
          </w:p>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795573084"/>
              <w15:appearance w15:val="hidden"/>
              <w14:checkbox>
                <w14:checked w14:val="0"/>
                <w14:checkedState w14:val="2612" w14:font="MS Gothic"/>
                <w14:uncheckedState w14:val="2610" w14:font="MS Gothic"/>
              </w14:checkbox>
            </w:sdtPr>
            <w:sdtEndPr/>
            <w:sdtContent>
              <w:p w14:paraId="4395937A" w14:textId="430BA720"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C477813" w14:textId="77777777" w:rsidR="00F4180A" w:rsidRDefault="00F4180A" w:rsidP="007D6166"/>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1252860507"/>
              <w15:appearance w15:val="hidden"/>
              <w14:checkbox>
                <w14:checked w14:val="0"/>
                <w14:checkedState w14:val="2612" w14:font="MS Gothic"/>
                <w14:uncheckedState w14:val="2610" w14:font="MS Gothic"/>
              </w14:checkbox>
            </w:sdtPr>
            <w:sdtEndPr/>
            <w:sdtContent>
              <w:p w14:paraId="3CD6590E" w14:textId="79AD7D2F"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62333FF" w14:textId="77777777" w:rsidR="00F4180A" w:rsidRDefault="00F4180A" w:rsidP="007D6166"/>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1765189263"/>
              <w15:appearance w15:val="hidden"/>
              <w14:checkbox>
                <w14:checked w14:val="0"/>
                <w14:checkedState w14:val="2612" w14:font="MS Gothic"/>
                <w14:uncheckedState w14:val="2610" w14:font="MS Gothic"/>
              </w14:checkbox>
            </w:sdtPr>
            <w:sdtEndPr/>
            <w:sdtContent>
              <w:p w14:paraId="0F8E832C" w14:textId="7B4790C7" w:rsidR="00F14207" w:rsidRDefault="003E7F80" w:rsidP="00F14207">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94AF80A" w14:textId="77777777" w:rsidR="00F4180A" w:rsidRDefault="00F4180A" w:rsidP="007D6166"/>
        </w:tc>
      </w:tr>
      <w:tr w:rsidR="00F4180A" w14:paraId="26EDA1C8" w14:textId="77777777" w:rsidTr="002B1279">
        <w:tc>
          <w:tcPr>
            <w:tcW w:w="4106" w:type="dxa"/>
            <w:tcBorders>
              <w:top w:val="single" w:sz="6" w:space="0" w:color="A2A2A2" w:themeColor="text2" w:themeTint="99"/>
            </w:tcBorders>
            <w:shd w:val="clear" w:color="auto" w:fill="FFFFFF" w:themeFill="background1"/>
          </w:tcPr>
          <w:p w14:paraId="1E129A09" w14:textId="77777777" w:rsidR="00F4180A" w:rsidRDefault="00F4180A" w:rsidP="007D6166">
            <w:r>
              <w:t xml:space="preserve">Stelleninserate </w:t>
            </w:r>
          </w:p>
          <w:p w14:paraId="4AAC1260" w14:textId="77777777" w:rsidR="00F4180A" w:rsidRDefault="00F4180A" w:rsidP="007D6166">
            <w:pPr>
              <w:pStyle w:val="AufzhlungBulletpoint1"/>
              <w:spacing w:before="0" w:after="0"/>
            </w:pPr>
            <w:r>
              <w:t>entsprechen den aktuellen Arbeitsanforderungen,</w:t>
            </w:r>
          </w:p>
          <w:p w14:paraId="4649D52D" w14:textId="77777777" w:rsidR="00F4180A" w:rsidRPr="00B619E8" w:rsidRDefault="00F4180A" w:rsidP="007D6166">
            <w:pPr>
              <w:pStyle w:val="AufzhlungBulletpoint1"/>
              <w:spacing w:before="0" w:after="0"/>
            </w:pPr>
            <w:r>
              <w:t>sind ansprechend auf die Zielgruppe ausgerichtet.</w:t>
            </w:r>
          </w:p>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816726707"/>
              <w15:appearance w15:val="hidden"/>
              <w14:checkbox>
                <w14:checked w14:val="0"/>
                <w14:checkedState w14:val="2612" w14:font="MS Gothic"/>
                <w14:uncheckedState w14:val="2610" w14:font="MS Gothic"/>
              </w14:checkbox>
            </w:sdtPr>
            <w:sdtEndPr/>
            <w:sdtContent>
              <w:p w14:paraId="1983F332" w14:textId="4B04AAC7"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76158274" w14:textId="77777777" w:rsidR="00F4180A" w:rsidRDefault="00F4180A" w:rsidP="007D6166"/>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1032714088"/>
              <w15:appearance w15:val="hidden"/>
              <w14:checkbox>
                <w14:checked w14:val="0"/>
                <w14:checkedState w14:val="2612" w14:font="MS Gothic"/>
                <w14:uncheckedState w14:val="2610" w14:font="MS Gothic"/>
              </w14:checkbox>
            </w:sdtPr>
            <w:sdtEndPr/>
            <w:sdtContent>
              <w:p w14:paraId="323A8C4F" w14:textId="6358BF42"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B258965" w14:textId="77777777" w:rsidR="00F4180A" w:rsidRDefault="00F4180A" w:rsidP="007D6166"/>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323555757"/>
              <w15:appearance w15:val="hidden"/>
              <w14:checkbox>
                <w14:checked w14:val="0"/>
                <w14:checkedState w14:val="2612" w14:font="MS Gothic"/>
                <w14:uncheckedState w14:val="2610" w14:font="MS Gothic"/>
              </w14:checkbox>
            </w:sdtPr>
            <w:sdtEndPr/>
            <w:sdtContent>
              <w:p w14:paraId="3A14A13D"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447A67D1" w14:textId="77777777" w:rsidR="00F4180A" w:rsidRDefault="00F4180A" w:rsidP="007D6166"/>
        </w:tc>
      </w:tr>
      <w:tr w:rsidR="00F4180A" w14:paraId="52ADFF2B" w14:textId="77777777" w:rsidTr="00110F72">
        <w:tc>
          <w:tcPr>
            <w:tcW w:w="4106" w:type="dxa"/>
            <w:shd w:val="clear" w:color="auto" w:fill="FFFFFF" w:themeFill="background1"/>
          </w:tcPr>
          <w:p w14:paraId="05643BDE" w14:textId="77777777" w:rsidR="00F4180A" w:rsidRDefault="00F4180A" w:rsidP="007D6166">
            <w:r>
              <w:t>Professioneller Onboarding-Prozess</w:t>
            </w:r>
          </w:p>
          <w:p w14:paraId="71596EB0" w14:textId="77777777" w:rsidR="00F4180A" w:rsidRPr="00B619E8" w:rsidRDefault="00F4180A" w:rsidP="007D6166">
            <w:r>
              <w:t>(Einführung neuer Mitarbeitender, funktionierende Infrastruktur, Einführungsprogramm, Götti/Gotte, Willkommensgeschenk usw.)</w:t>
            </w:r>
          </w:p>
        </w:tc>
        <w:tc>
          <w:tcPr>
            <w:tcW w:w="1701" w:type="dxa"/>
            <w:shd w:val="clear" w:color="auto" w:fill="FFFFFF" w:themeFill="background1"/>
          </w:tcPr>
          <w:sdt>
            <w:sdtPr>
              <w:rPr>
                <w:rFonts w:asciiTheme="majorHAnsi" w:hAnsiTheme="majorHAnsi" w:cstheme="majorHAnsi"/>
                <w:sz w:val="44"/>
                <w:szCs w:val="44"/>
              </w:rPr>
              <w:id w:val="-671104986"/>
              <w15:appearance w15:val="hidden"/>
              <w14:checkbox>
                <w14:checked w14:val="0"/>
                <w14:checkedState w14:val="2612" w14:font="MS Gothic"/>
                <w14:uncheckedState w14:val="2610" w14:font="MS Gothic"/>
              </w14:checkbox>
            </w:sdtPr>
            <w:sdtEndPr/>
            <w:sdtContent>
              <w:p w14:paraId="0EF85B3D" w14:textId="2CB550A3"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8D0EC07"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252502557"/>
              <w15:appearance w15:val="hidden"/>
              <w14:checkbox>
                <w14:checked w14:val="0"/>
                <w14:checkedState w14:val="2612" w14:font="MS Gothic"/>
                <w14:uncheckedState w14:val="2610" w14:font="MS Gothic"/>
              </w14:checkbox>
            </w:sdtPr>
            <w:sdtEndPr/>
            <w:sdtContent>
              <w:p w14:paraId="31FBC394" w14:textId="7668EB1F"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28AC1FC"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46224290"/>
              <w15:appearance w15:val="hidden"/>
              <w14:checkbox>
                <w14:checked w14:val="0"/>
                <w14:checkedState w14:val="2612" w14:font="MS Gothic"/>
                <w14:uncheckedState w14:val="2610" w14:font="MS Gothic"/>
              </w14:checkbox>
            </w:sdtPr>
            <w:sdtEndPr/>
            <w:sdtContent>
              <w:p w14:paraId="4040A362"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AC8C158" w14:textId="77777777" w:rsidR="00F4180A" w:rsidRDefault="00F4180A" w:rsidP="007D6166"/>
        </w:tc>
      </w:tr>
      <w:tr w:rsidR="00F4180A" w14:paraId="1BF0D0EE" w14:textId="77777777" w:rsidTr="00110F72">
        <w:tc>
          <w:tcPr>
            <w:tcW w:w="4106" w:type="dxa"/>
            <w:shd w:val="clear" w:color="auto" w:fill="FFFFFF" w:themeFill="background1"/>
          </w:tcPr>
          <w:p w14:paraId="78230948" w14:textId="77777777" w:rsidR="00F4180A" w:rsidRPr="00B619E8" w:rsidRDefault="00F4180A" w:rsidP="007D6166">
            <w:r w:rsidRPr="00B619E8">
              <w:t>Sich bereits vor dem ersten Arbeitstag um die neuen Mitarbeitenden kümmern (z.B. Willkommenskarte, Informationen zum ersten Arbeitstag, Geburtstagsdatum, Informationen über Firmenaktualitäten usw.)</w:t>
            </w:r>
          </w:p>
        </w:tc>
        <w:tc>
          <w:tcPr>
            <w:tcW w:w="1701" w:type="dxa"/>
            <w:shd w:val="clear" w:color="auto" w:fill="FFFFFF" w:themeFill="background1"/>
          </w:tcPr>
          <w:sdt>
            <w:sdtPr>
              <w:rPr>
                <w:rFonts w:asciiTheme="majorHAnsi" w:hAnsiTheme="majorHAnsi" w:cstheme="majorHAnsi"/>
                <w:sz w:val="44"/>
                <w:szCs w:val="44"/>
              </w:rPr>
              <w:id w:val="1212772149"/>
              <w15:appearance w15:val="hidden"/>
              <w14:checkbox>
                <w14:checked w14:val="0"/>
                <w14:checkedState w14:val="2612" w14:font="MS Gothic"/>
                <w14:uncheckedState w14:val="2610" w14:font="MS Gothic"/>
              </w14:checkbox>
            </w:sdtPr>
            <w:sdtEndPr/>
            <w:sdtContent>
              <w:p w14:paraId="7328083D" w14:textId="6FA57739"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1D0FA61"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441272209"/>
              <w15:appearance w15:val="hidden"/>
              <w14:checkbox>
                <w14:checked w14:val="0"/>
                <w14:checkedState w14:val="2612" w14:font="MS Gothic"/>
                <w14:uncheckedState w14:val="2610" w14:font="MS Gothic"/>
              </w14:checkbox>
            </w:sdtPr>
            <w:sdtEndPr/>
            <w:sdtContent>
              <w:p w14:paraId="29223C92" w14:textId="75E2E4C8"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17A8502"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304283557"/>
              <w15:appearance w15:val="hidden"/>
              <w14:checkbox>
                <w14:checked w14:val="0"/>
                <w14:checkedState w14:val="2612" w14:font="MS Gothic"/>
                <w14:uncheckedState w14:val="2610" w14:font="MS Gothic"/>
              </w14:checkbox>
            </w:sdtPr>
            <w:sdtEndPr/>
            <w:sdtContent>
              <w:p w14:paraId="744D5AA4"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69B3944" w14:textId="77777777" w:rsidR="00F4180A" w:rsidRDefault="00F4180A" w:rsidP="007D6166"/>
        </w:tc>
      </w:tr>
      <w:tr w:rsidR="00F4180A" w14:paraId="5DAB0F2E" w14:textId="77777777" w:rsidTr="00110F72">
        <w:tc>
          <w:tcPr>
            <w:tcW w:w="4106" w:type="dxa"/>
            <w:shd w:val="clear" w:color="auto" w:fill="FFFFFF" w:themeFill="background1"/>
          </w:tcPr>
          <w:p w14:paraId="008BEB2B" w14:textId="6205F13D" w:rsidR="00F4180A" w:rsidRPr="00B619E8" w:rsidRDefault="00F4180A" w:rsidP="007D6166">
            <w:r w:rsidRPr="00B619E8">
              <w:t>Gute Arbeitgebe</w:t>
            </w:r>
            <w:r w:rsidR="00064DA3">
              <w:t>r</w:t>
            </w:r>
            <w:r w:rsidRPr="00B619E8">
              <w:t>bewertungen auf Plattformen wie Kununu, glasdoor oder provenexpert fördern (inkl. Kommentaren)</w:t>
            </w:r>
          </w:p>
        </w:tc>
        <w:tc>
          <w:tcPr>
            <w:tcW w:w="1701" w:type="dxa"/>
            <w:shd w:val="clear" w:color="auto" w:fill="FFFFFF" w:themeFill="background1"/>
          </w:tcPr>
          <w:sdt>
            <w:sdtPr>
              <w:rPr>
                <w:rFonts w:asciiTheme="majorHAnsi" w:hAnsiTheme="majorHAnsi" w:cstheme="majorHAnsi"/>
                <w:sz w:val="44"/>
                <w:szCs w:val="44"/>
              </w:rPr>
              <w:id w:val="-245034831"/>
              <w15:appearance w15:val="hidden"/>
              <w14:checkbox>
                <w14:checked w14:val="0"/>
                <w14:checkedState w14:val="2612" w14:font="MS Gothic"/>
                <w14:uncheckedState w14:val="2610" w14:font="MS Gothic"/>
              </w14:checkbox>
            </w:sdtPr>
            <w:sdtEndPr/>
            <w:sdtContent>
              <w:p w14:paraId="12C986A6" w14:textId="5734E764"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83F405B"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257601097"/>
              <w15:appearance w15:val="hidden"/>
              <w14:checkbox>
                <w14:checked w14:val="0"/>
                <w14:checkedState w14:val="2612" w14:font="MS Gothic"/>
                <w14:uncheckedState w14:val="2610" w14:font="MS Gothic"/>
              </w14:checkbox>
            </w:sdtPr>
            <w:sdtEndPr/>
            <w:sdtContent>
              <w:p w14:paraId="0D94D54A" w14:textId="53CDC4C0"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1C73B2C"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2077002673"/>
              <w15:appearance w15:val="hidden"/>
              <w14:checkbox>
                <w14:checked w14:val="0"/>
                <w14:checkedState w14:val="2612" w14:font="MS Gothic"/>
                <w14:uncheckedState w14:val="2610" w14:font="MS Gothic"/>
              </w14:checkbox>
            </w:sdtPr>
            <w:sdtEndPr/>
            <w:sdtContent>
              <w:p w14:paraId="7335BECE"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FE5CB09" w14:textId="77777777" w:rsidR="00F4180A" w:rsidRDefault="00F4180A" w:rsidP="007D6166"/>
        </w:tc>
      </w:tr>
      <w:tr w:rsidR="00F4180A" w14:paraId="15F5FC52" w14:textId="77777777" w:rsidTr="00110F72">
        <w:tc>
          <w:tcPr>
            <w:tcW w:w="4106" w:type="dxa"/>
            <w:shd w:val="clear" w:color="auto" w:fill="FFFFFF" w:themeFill="background1"/>
          </w:tcPr>
          <w:p w14:paraId="06723BBE" w14:textId="77777777" w:rsidR="00F4180A" w:rsidRPr="00B619E8" w:rsidRDefault="00F4180A" w:rsidP="007D6166">
            <w:r w:rsidRPr="00B619E8">
              <w:t xml:space="preserve">Google-Bewertungen von </w:t>
            </w:r>
            <w:proofErr w:type="gramStart"/>
            <w:r w:rsidRPr="00B619E8">
              <w:t>Kund:innen</w:t>
            </w:r>
            <w:proofErr w:type="gramEnd"/>
            <w:r w:rsidRPr="00B619E8">
              <w:t xml:space="preserve"> kommentieren und optimieren</w:t>
            </w:r>
          </w:p>
        </w:tc>
        <w:tc>
          <w:tcPr>
            <w:tcW w:w="1701" w:type="dxa"/>
            <w:shd w:val="clear" w:color="auto" w:fill="FFFFFF" w:themeFill="background1"/>
          </w:tcPr>
          <w:sdt>
            <w:sdtPr>
              <w:rPr>
                <w:rFonts w:asciiTheme="majorHAnsi" w:hAnsiTheme="majorHAnsi" w:cstheme="majorHAnsi"/>
                <w:sz w:val="44"/>
                <w:szCs w:val="44"/>
              </w:rPr>
              <w:id w:val="1265957534"/>
              <w15:appearance w15:val="hidden"/>
              <w14:checkbox>
                <w14:checked w14:val="0"/>
                <w14:checkedState w14:val="2612" w14:font="MS Gothic"/>
                <w14:uncheckedState w14:val="2610" w14:font="MS Gothic"/>
              </w14:checkbox>
            </w:sdtPr>
            <w:sdtEndPr/>
            <w:sdtContent>
              <w:p w14:paraId="676AAE4E" w14:textId="76B0A4BC" w:rsidR="00F4180A" w:rsidRP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498498957"/>
              <w15:appearance w15:val="hidden"/>
              <w14:checkbox>
                <w14:checked w14:val="0"/>
                <w14:checkedState w14:val="2612" w14:font="MS Gothic"/>
                <w14:uncheckedState w14:val="2610" w14:font="MS Gothic"/>
              </w14:checkbox>
            </w:sdtPr>
            <w:sdtEndPr/>
            <w:sdtContent>
              <w:p w14:paraId="02ADCEB7" w14:textId="3901F877"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0DFF6EE"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610409757"/>
              <w15:appearance w15:val="hidden"/>
              <w14:checkbox>
                <w14:checked w14:val="0"/>
                <w14:checkedState w14:val="2612" w14:font="MS Gothic"/>
                <w14:uncheckedState w14:val="2610" w14:font="MS Gothic"/>
              </w14:checkbox>
            </w:sdtPr>
            <w:sdtEndPr/>
            <w:sdtContent>
              <w:p w14:paraId="0B10E800"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2A102D2" w14:textId="77777777" w:rsidR="00F4180A" w:rsidRDefault="00F4180A" w:rsidP="007D6166"/>
        </w:tc>
      </w:tr>
      <w:tr w:rsidR="00F4180A" w14:paraId="79EBD5D5" w14:textId="77777777" w:rsidTr="00110F72">
        <w:tc>
          <w:tcPr>
            <w:tcW w:w="4106" w:type="dxa"/>
            <w:shd w:val="clear" w:color="auto" w:fill="FFFFFF" w:themeFill="background1"/>
          </w:tcPr>
          <w:p w14:paraId="257582EB" w14:textId="77777777" w:rsidR="00F4180A" w:rsidRDefault="00F4180A" w:rsidP="007D6166">
            <w:r w:rsidRPr="00B619E8">
              <w:t>Zielgruppen der Bewerbenden definieren und eine «Candidate Journey» entwickeln, um Optimierungspotenzial herauszufinden</w:t>
            </w:r>
          </w:p>
          <w:p w14:paraId="18DD9AF3" w14:textId="77777777" w:rsidR="00565EAB" w:rsidRPr="00B619E8" w:rsidRDefault="00565EAB" w:rsidP="007D6166"/>
        </w:tc>
        <w:tc>
          <w:tcPr>
            <w:tcW w:w="1701" w:type="dxa"/>
            <w:shd w:val="clear" w:color="auto" w:fill="FFFFFF" w:themeFill="background1"/>
          </w:tcPr>
          <w:sdt>
            <w:sdtPr>
              <w:rPr>
                <w:rFonts w:asciiTheme="majorHAnsi" w:hAnsiTheme="majorHAnsi" w:cstheme="majorHAnsi"/>
                <w:sz w:val="44"/>
                <w:szCs w:val="44"/>
              </w:rPr>
              <w:id w:val="1869025955"/>
              <w15:appearance w15:val="hidden"/>
              <w14:checkbox>
                <w14:checked w14:val="0"/>
                <w14:checkedState w14:val="2612" w14:font="MS Gothic"/>
                <w14:uncheckedState w14:val="2610" w14:font="MS Gothic"/>
              </w14:checkbox>
            </w:sdtPr>
            <w:sdtEndPr/>
            <w:sdtContent>
              <w:p w14:paraId="088E28DC" w14:textId="5E500F0F"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0C22576"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999000199"/>
              <w15:appearance w15:val="hidden"/>
              <w14:checkbox>
                <w14:checked w14:val="0"/>
                <w14:checkedState w14:val="2612" w14:font="MS Gothic"/>
                <w14:uncheckedState w14:val="2610" w14:font="MS Gothic"/>
              </w14:checkbox>
            </w:sdtPr>
            <w:sdtEndPr/>
            <w:sdtContent>
              <w:p w14:paraId="4323F9C8" w14:textId="521E0747"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632464C"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404418927"/>
              <w15:appearance w15:val="hidden"/>
              <w14:checkbox>
                <w14:checked w14:val="0"/>
                <w14:checkedState w14:val="2612" w14:font="MS Gothic"/>
                <w14:uncheckedState w14:val="2610" w14:font="MS Gothic"/>
              </w14:checkbox>
            </w:sdtPr>
            <w:sdtEndPr/>
            <w:sdtContent>
              <w:p w14:paraId="61BFA6E0"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1071D457" w14:textId="77777777" w:rsidR="00F4180A" w:rsidRDefault="00F4180A" w:rsidP="007D6166"/>
        </w:tc>
      </w:tr>
      <w:tr w:rsidR="00F4180A" w14:paraId="091F50CA" w14:textId="77777777" w:rsidTr="00110F72">
        <w:tc>
          <w:tcPr>
            <w:tcW w:w="4106" w:type="dxa"/>
            <w:shd w:val="clear" w:color="auto" w:fill="FFFFFF" w:themeFill="background1"/>
          </w:tcPr>
          <w:p w14:paraId="6777507A" w14:textId="3C8DD6ED" w:rsidR="00F4180A" w:rsidRPr="00B619E8" w:rsidRDefault="00F4180A" w:rsidP="007D6166">
            <w:r w:rsidRPr="00B619E8">
              <w:t xml:space="preserve">Bewerbende fragen, was das Unternehmen im Rahmen des Rekrutierungsprozesses </w:t>
            </w:r>
            <w:proofErr w:type="gramStart"/>
            <w:r w:rsidRPr="00B619E8">
              <w:t>verbessern könnte</w:t>
            </w:r>
            <w:proofErr w:type="gramEnd"/>
            <w:r w:rsidR="00E14F0A">
              <w:br/>
            </w:r>
          </w:p>
        </w:tc>
        <w:tc>
          <w:tcPr>
            <w:tcW w:w="1701" w:type="dxa"/>
            <w:shd w:val="clear" w:color="auto" w:fill="FFFFFF" w:themeFill="background1"/>
          </w:tcPr>
          <w:sdt>
            <w:sdtPr>
              <w:rPr>
                <w:rFonts w:asciiTheme="majorHAnsi" w:hAnsiTheme="majorHAnsi" w:cstheme="majorHAnsi"/>
                <w:sz w:val="44"/>
                <w:szCs w:val="44"/>
              </w:rPr>
              <w:id w:val="-1798291436"/>
              <w15:appearance w15:val="hidden"/>
              <w14:checkbox>
                <w14:checked w14:val="0"/>
                <w14:checkedState w14:val="2612" w14:font="MS Gothic"/>
                <w14:uncheckedState w14:val="2610" w14:font="MS Gothic"/>
              </w14:checkbox>
            </w:sdtPr>
            <w:sdtEndPr/>
            <w:sdtContent>
              <w:p w14:paraId="67573B26" w14:textId="184581AD"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1885110D"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628782836"/>
              <w15:appearance w15:val="hidden"/>
              <w14:checkbox>
                <w14:checked w14:val="0"/>
                <w14:checkedState w14:val="2612" w14:font="MS Gothic"/>
                <w14:uncheckedState w14:val="2610" w14:font="MS Gothic"/>
              </w14:checkbox>
            </w:sdtPr>
            <w:sdtEndPr/>
            <w:sdtContent>
              <w:p w14:paraId="43EBD6F2" w14:textId="0266C6DC"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49A1D6BC"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581366108"/>
              <w15:appearance w15:val="hidden"/>
              <w14:checkbox>
                <w14:checked w14:val="0"/>
                <w14:checkedState w14:val="2612" w14:font="MS Gothic"/>
                <w14:uncheckedState w14:val="2610" w14:font="MS Gothic"/>
              </w14:checkbox>
            </w:sdtPr>
            <w:sdtEndPr/>
            <w:sdtContent>
              <w:p w14:paraId="60B7B573"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2B8DDBD" w14:textId="77777777" w:rsidR="00F4180A" w:rsidRDefault="00F4180A" w:rsidP="007D6166"/>
        </w:tc>
      </w:tr>
      <w:tr w:rsidR="00F4180A" w14:paraId="5DE40511" w14:textId="77777777" w:rsidTr="00110F72">
        <w:tc>
          <w:tcPr>
            <w:tcW w:w="4106" w:type="dxa"/>
            <w:shd w:val="clear" w:color="auto" w:fill="FFFFFF" w:themeFill="background1"/>
          </w:tcPr>
          <w:p w14:paraId="116B008C" w14:textId="77777777" w:rsidR="00F4180A" w:rsidRPr="00B619E8" w:rsidRDefault="00F4180A" w:rsidP="007D6166">
            <w:r>
              <w:lastRenderedPageBreak/>
              <w:t>Social-Media-Kanäle zum Zweck der Rekrutierung (z.B. Facebook, Instagram, Tiktok usw.) je nach Zielgruppe und Generation nutzen</w:t>
            </w:r>
          </w:p>
        </w:tc>
        <w:tc>
          <w:tcPr>
            <w:tcW w:w="1701" w:type="dxa"/>
            <w:shd w:val="clear" w:color="auto" w:fill="FFFFFF" w:themeFill="background1"/>
          </w:tcPr>
          <w:sdt>
            <w:sdtPr>
              <w:rPr>
                <w:rFonts w:asciiTheme="majorHAnsi" w:hAnsiTheme="majorHAnsi" w:cstheme="majorHAnsi"/>
                <w:sz w:val="44"/>
                <w:szCs w:val="44"/>
              </w:rPr>
              <w:id w:val="1873108893"/>
              <w15:appearance w15:val="hidden"/>
              <w14:checkbox>
                <w14:checked w14:val="0"/>
                <w14:checkedState w14:val="2612" w14:font="MS Gothic"/>
                <w14:uncheckedState w14:val="2610" w14:font="MS Gothic"/>
              </w14:checkbox>
            </w:sdtPr>
            <w:sdtEndPr/>
            <w:sdtContent>
              <w:p w14:paraId="5100B6F1" w14:textId="40A6062E"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3772012"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764844152"/>
              <w15:appearance w15:val="hidden"/>
              <w14:checkbox>
                <w14:checked w14:val="0"/>
                <w14:checkedState w14:val="2612" w14:font="MS Gothic"/>
                <w14:uncheckedState w14:val="2610" w14:font="MS Gothic"/>
              </w14:checkbox>
            </w:sdtPr>
            <w:sdtEndPr/>
            <w:sdtContent>
              <w:p w14:paraId="2C160C89" w14:textId="1334C734"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4EBADDF"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967039962"/>
              <w15:appearance w15:val="hidden"/>
              <w14:checkbox>
                <w14:checked w14:val="0"/>
                <w14:checkedState w14:val="2612" w14:font="MS Gothic"/>
                <w14:uncheckedState w14:val="2610" w14:font="MS Gothic"/>
              </w14:checkbox>
            </w:sdtPr>
            <w:sdtEndPr/>
            <w:sdtContent>
              <w:p w14:paraId="407A3681"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B89BB52" w14:textId="77777777" w:rsidR="00F4180A" w:rsidRDefault="00F4180A" w:rsidP="007D6166"/>
        </w:tc>
      </w:tr>
      <w:tr w:rsidR="00F4180A" w14:paraId="21503912" w14:textId="77777777" w:rsidTr="00110F72">
        <w:tc>
          <w:tcPr>
            <w:tcW w:w="4106" w:type="dxa"/>
            <w:shd w:val="clear" w:color="auto" w:fill="FFFFFF" w:themeFill="background1"/>
          </w:tcPr>
          <w:p w14:paraId="0FA33392" w14:textId="4DEB2627" w:rsidR="00F4180A" w:rsidRPr="00B619E8" w:rsidRDefault="00F4180A" w:rsidP="007D6166">
            <w:r w:rsidRPr="00B619E8">
              <w:t>Auszeichnungen für gute Arbeitgebe</w:t>
            </w:r>
            <w:r w:rsidR="000568EA">
              <w:t>r</w:t>
            </w:r>
            <w:r w:rsidRPr="00B619E8">
              <w:t xml:space="preserve"> erlangen, z.B. «Great Place to work»</w:t>
            </w:r>
            <w:r w:rsidR="005935FB">
              <w:rPr>
                <w:rStyle w:val="Funotenzeichen"/>
              </w:rPr>
              <w:footnoteReference w:id="4"/>
            </w:r>
          </w:p>
        </w:tc>
        <w:tc>
          <w:tcPr>
            <w:tcW w:w="1701" w:type="dxa"/>
            <w:shd w:val="clear" w:color="auto" w:fill="FFFFFF" w:themeFill="background1"/>
          </w:tcPr>
          <w:sdt>
            <w:sdtPr>
              <w:rPr>
                <w:rFonts w:asciiTheme="majorHAnsi" w:hAnsiTheme="majorHAnsi" w:cstheme="majorHAnsi"/>
                <w:sz w:val="44"/>
                <w:szCs w:val="44"/>
              </w:rPr>
              <w:id w:val="-1942987491"/>
              <w15:appearance w15:val="hidden"/>
              <w14:checkbox>
                <w14:checked w14:val="0"/>
                <w14:checkedState w14:val="2612" w14:font="MS Gothic"/>
                <w14:uncheckedState w14:val="2610" w14:font="MS Gothic"/>
              </w14:checkbox>
            </w:sdtPr>
            <w:sdtEndPr/>
            <w:sdtContent>
              <w:p w14:paraId="02FE2C14" w14:textId="0A7BB531" w:rsidR="00F4180A" w:rsidRP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604566250"/>
              <w15:appearance w15:val="hidden"/>
              <w14:checkbox>
                <w14:checked w14:val="0"/>
                <w14:checkedState w14:val="2612" w14:font="MS Gothic"/>
                <w14:uncheckedState w14:val="2610" w14:font="MS Gothic"/>
              </w14:checkbox>
            </w:sdtPr>
            <w:sdtEndPr/>
            <w:sdtContent>
              <w:p w14:paraId="6BEDAC0B" w14:textId="38FAD113" w:rsidR="00F4180A" w:rsidRP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shd w:val="clear" w:color="auto" w:fill="FFFFFF" w:themeFill="background1"/>
          </w:tcPr>
          <w:sdt>
            <w:sdtPr>
              <w:rPr>
                <w:rFonts w:asciiTheme="majorHAnsi" w:hAnsiTheme="majorHAnsi" w:cstheme="majorHAnsi"/>
                <w:sz w:val="44"/>
                <w:szCs w:val="44"/>
              </w:rPr>
              <w:id w:val="702060420"/>
              <w15:appearance w15:val="hidden"/>
              <w14:checkbox>
                <w14:checked w14:val="0"/>
                <w14:checkedState w14:val="2612" w14:font="MS Gothic"/>
                <w14:uncheckedState w14:val="2610" w14:font="MS Gothic"/>
              </w14:checkbox>
            </w:sdtPr>
            <w:sdtEndPr/>
            <w:sdtContent>
              <w:p w14:paraId="17EE055B" w14:textId="77777777" w:rsidR="00F4180A" w:rsidRPr="0029626E" w:rsidRDefault="0029626E" w:rsidP="0029626E">
                <w:pPr>
                  <w:jc w:val="center"/>
                  <w:rPr>
                    <w:rFonts w:asciiTheme="majorHAnsi" w:hAnsiTheme="majorHAnsi" w:cstheme="majorHAnsi"/>
                    <w:sz w:val="44"/>
                    <w:szCs w:val="44"/>
                  </w:rPr>
                </w:pPr>
                <w:r w:rsidRPr="0029626E">
                  <w:rPr>
                    <w:rFonts w:asciiTheme="majorHAnsi" w:eastAsia="MS Gothic" w:hAnsiTheme="majorHAnsi" w:cstheme="majorHAnsi" w:hint="eastAsia"/>
                    <w:sz w:val="44"/>
                    <w:szCs w:val="44"/>
                  </w:rPr>
                  <w:t>☐</w:t>
                </w:r>
              </w:p>
            </w:sdtContent>
          </w:sdt>
        </w:tc>
      </w:tr>
      <w:tr w:rsidR="00F4180A" w14:paraId="1D5A4647" w14:textId="77777777" w:rsidTr="002B1279">
        <w:tc>
          <w:tcPr>
            <w:tcW w:w="4106" w:type="dxa"/>
            <w:tcBorders>
              <w:bottom w:val="single" w:sz="6" w:space="0" w:color="A2A2A2" w:themeColor="text2" w:themeTint="99"/>
            </w:tcBorders>
            <w:shd w:val="clear" w:color="auto" w:fill="FFFFFF" w:themeFill="background1"/>
          </w:tcPr>
          <w:p w14:paraId="1DAA262E" w14:textId="77777777" w:rsidR="00F4180A" w:rsidRPr="00B619E8" w:rsidRDefault="00F4180A" w:rsidP="007D6166">
            <w:r w:rsidRPr="00B619E8">
              <w:t>Personalbindung: individuelles Personalassessment und individuelle Personalbewertung, Laufbahnberatung</w:t>
            </w:r>
          </w:p>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511220299"/>
              <w15:appearance w15:val="hidden"/>
              <w14:checkbox>
                <w14:checked w14:val="0"/>
                <w14:checkedState w14:val="2612" w14:font="MS Gothic"/>
                <w14:uncheckedState w14:val="2610" w14:font="MS Gothic"/>
              </w14:checkbox>
            </w:sdtPr>
            <w:sdtEndPr/>
            <w:sdtContent>
              <w:p w14:paraId="238786DC" w14:textId="1F285C24"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14D58BA" w14:textId="77777777" w:rsidR="00F4180A" w:rsidRDefault="00F4180A" w:rsidP="007D6166"/>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1002861594"/>
              <w15:appearance w15:val="hidden"/>
              <w14:checkbox>
                <w14:checked w14:val="0"/>
                <w14:checkedState w14:val="2612" w14:font="MS Gothic"/>
                <w14:uncheckedState w14:val="2610" w14:font="MS Gothic"/>
              </w14:checkbox>
            </w:sdtPr>
            <w:sdtEndPr/>
            <w:sdtContent>
              <w:p w14:paraId="2F5190E4" w14:textId="5EDCBD9E"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73052F1" w14:textId="77777777" w:rsidR="00F4180A" w:rsidRDefault="00F4180A" w:rsidP="007D6166"/>
        </w:tc>
        <w:tc>
          <w:tcPr>
            <w:tcW w:w="1701" w:type="dxa"/>
            <w:tcBorders>
              <w:bottom w:val="single" w:sz="6" w:space="0" w:color="A2A2A2" w:themeColor="text2" w:themeTint="99"/>
            </w:tcBorders>
            <w:shd w:val="clear" w:color="auto" w:fill="FFFFFF" w:themeFill="background1"/>
          </w:tcPr>
          <w:sdt>
            <w:sdtPr>
              <w:rPr>
                <w:rFonts w:asciiTheme="majorHAnsi" w:hAnsiTheme="majorHAnsi" w:cstheme="majorHAnsi"/>
                <w:sz w:val="44"/>
                <w:szCs w:val="44"/>
              </w:rPr>
              <w:id w:val="-1542048730"/>
              <w15:appearance w15:val="hidden"/>
              <w14:checkbox>
                <w14:checked w14:val="0"/>
                <w14:checkedState w14:val="2612" w14:font="MS Gothic"/>
                <w14:uncheckedState w14:val="2610" w14:font="MS Gothic"/>
              </w14:checkbox>
            </w:sdtPr>
            <w:sdtEndPr/>
            <w:sdtContent>
              <w:p w14:paraId="43EAD8C4" w14:textId="408FD673"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38AC2A7" w14:textId="77777777" w:rsidR="00F4180A" w:rsidRDefault="00F4180A" w:rsidP="007D6166"/>
        </w:tc>
      </w:tr>
      <w:tr w:rsidR="00F4180A" w14:paraId="0EFAA69F" w14:textId="77777777" w:rsidTr="002B1279">
        <w:tc>
          <w:tcPr>
            <w:tcW w:w="4106" w:type="dxa"/>
            <w:tcBorders>
              <w:top w:val="single" w:sz="6" w:space="0" w:color="A2A2A2" w:themeColor="text2" w:themeTint="99"/>
              <w:bottom w:val="single" w:sz="6" w:space="0" w:color="A2A2A2" w:themeColor="text2" w:themeTint="99"/>
            </w:tcBorders>
            <w:shd w:val="clear" w:color="auto" w:fill="FFFFFF" w:themeFill="background1"/>
          </w:tcPr>
          <w:p w14:paraId="2B46E1D1" w14:textId="77777777" w:rsidR="00F4180A" w:rsidRPr="00B619E8" w:rsidRDefault="00F4180A" w:rsidP="007D6166">
            <w:r w:rsidRPr="00B619E8">
              <w:t>Attraktive Entwicklungsmöglichkeiten anbieten (in der Hierarchie, fachlich, in anderen Abteilungen oder an anderen Standorten)</w:t>
            </w:r>
          </w:p>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324600325"/>
              <w15:appearance w15:val="hidden"/>
              <w14:checkbox>
                <w14:checked w14:val="0"/>
                <w14:checkedState w14:val="2612" w14:font="MS Gothic"/>
                <w14:uncheckedState w14:val="2610" w14:font="MS Gothic"/>
              </w14:checkbox>
            </w:sdtPr>
            <w:sdtEndPr/>
            <w:sdtContent>
              <w:p w14:paraId="5951E877" w14:textId="37246DCE" w:rsidR="00F4180A" w:rsidRPr="0029626E" w:rsidRDefault="002B1279"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1723438022"/>
              <w15:appearance w15:val="hidden"/>
              <w14:checkbox>
                <w14:checked w14:val="0"/>
                <w14:checkedState w14:val="2612" w14:font="MS Gothic"/>
                <w14:uncheckedState w14:val="2610" w14:font="MS Gothic"/>
              </w14:checkbox>
            </w:sdtPr>
            <w:sdtEndPr/>
            <w:sdtContent>
              <w:p w14:paraId="364FF965" w14:textId="485D1B45" w:rsidR="00F4180A" w:rsidRP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tc>
        <w:tc>
          <w:tcPr>
            <w:tcW w:w="1701" w:type="dxa"/>
            <w:tcBorders>
              <w:top w:val="single" w:sz="6" w:space="0" w:color="A2A2A2" w:themeColor="text2" w:themeTint="99"/>
              <w:bottom w:val="single" w:sz="6" w:space="0" w:color="A2A2A2" w:themeColor="text2" w:themeTint="99"/>
            </w:tcBorders>
            <w:shd w:val="clear" w:color="auto" w:fill="FFFFFF" w:themeFill="background1"/>
          </w:tcPr>
          <w:sdt>
            <w:sdtPr>
              <w:rPr>
                <w:rFonts w:asciiTheme="majorHAnsi" w:hAnsiTheme="majorHAnsi" w:cstheme="majorHAnsi"/>
                <w:sz w:val="44"/>
                <w:szCs w:val="44"/>
              </w:rPr>
              <w:id w:val="-1654439103"/>
              <w15:appearance w15:val="hidden"/>
              <w14:checkbox>
                <w14:checked w14:val="0"/>
                <w14:checkedState w14:val="2612" w14:font="MS Gothic"/>
                <w14:uncheckedState w14:val="2610" w14:font="MS Gothic"/>
              </w14:checkbox>
            </w:sdtPr>
            <w:sdtEndPr/>
            <w:sdtContent>
              <w:p w14:paraId="351F5B34" w14:textId="77777777" w:rsidR="00F4180A" w:rsidRPr="0029626E" w:rsidRDefault="0029626E" w:rsidP="0029626E">
                <w:pPr>
                  <w:jc w:val="center"/>
                  <w:rPr>
                    <w:rFonts w:asciiTheme="majorHAnsi" w:hAnsiTheme="majorHAnsi" w:cstheme="majorHAnsi"/>
                    <w:sz w:val="44"/>
                    <w:szCs w:val="44"/>
                  </w:rPr>
                </w:pPr>
                <w:r w:rsidRPr="0029626E">
                  <w:rPr>
                    <w:rFonts w:asciiTheme="majorHAnsi" w:eastAsia="MS Gothic" w:hAnsiTheme="majorHAnsi" w:cstheme="majorHAnsi" w:hint="eastAsia"/>
                    <w:sz w:val="44"/>
                    <w:szCs w:val="44"/>
                  </w:rPr>
                  <w:t>☐</w:t>
                </w:r>
              </w:p>
            </w:sdtContent>
          </w:sdt>
        </w:tc>
      </w:tr>
      <w:tr w:rsidR="00F4180A" w14:paraId="0CD68264" w14:textId="77777777" w:rsidTr="002B1279">
        <w:tc>
          <w:tcPr>
            <w:tcW w:w="4106" w:type="dxa"/>
            <w:tcBorders>
              <w:top w:val="single" w:sz="6" w:space="0" w:color="A2A2A2" w:themeColor="text2" w:themeTint="99"/>
            </w:tcBorders>
            <w:shd w:val="clear" w:color="auto" w:fill="FFFFFF" w:themeFill="background1"/>
          </w:tcPr>
          <w:p w14:paraId="40D6D53D" w14:textId="77777777" w:rsidR="00F4180A" w:rsidRDefault="00F4180A" w:rsidP="007D6166">
            <w:r>
              <w:t xml:space="preserve">Frühzeitige Zukunftsgespräche mit Personen führen, die </w:t>
            </w:r>
          </w:p>
          <w:p w14:paraId="0CBF56D6" w14:textId="77777777" w:rsidR="00F4180A" w:rsidRDefault="00F4180A" w:rsidP="00BD1E15">
            <w:pPr>
              <w:pStyle w:val="AufzhlungBulletpoint1"/>
              <w:spacing w:before="0" w:after="0"/>
            </w:pPr>
            <w:r>
              <w:t>in ein paar Jahren vor der Pension stehen,</w:t>
            </w:r>
          </w:p>
          <w:p w14:paraId="237302C5" w14:textId="77777777" w:rsidR="00F4180A" w:rsidRDefault="00F4180A" w:rsidP="00BD1E15">
            <w:pPr>
              <w:pStyle w:val="AufzhlungBulletpoint1"/>
              <w:spacing w:before="0" w:after="0"/>
            </w:pPr>
            <w:r>
              <w:t>vor dem Abschluss einer Aus- oder Weiterbildung stehen,</w:t>
            </w:r>
          </w:p>
          <w:p w14:paraId="0E3E0DCB" w14:textId="77777777" w:rsidR="00F4180A" w:rsidRDefault="00F4180A" w:rsidP="00BD1E15">
            <w:pPr>
              <w:pStyle w:val="AufzhlungBulletpoint1"/>
              <w:spacing w:before="0" w:after="0"/>
            </w:pPr>
            <w:r>
              <w:t>in eine neue Lebensphase (Familie usw.) eintreten</w:t>
            </w:r>
          </w:p>
          <w:p w14:paraId="7DA3F07F" w14:textId="77777777" w:rsidR="00F4180A" w:rsidRPr="00B619E8" w:rsidRDefault="00F4180A" w:rsidP="00BD1E15">
            <w:pPr>
              <w:pStyle w:val="AufzhlungBulletpoint1"/>
              <w:spacing w:before="0" w:after="0"/>
            </w:pPr>
            <w:r>
              <w:t>mit Krisen oder kritischen Lebensereignissen konfrontiert sind.</w:t>
            </w:r>
          </w:p>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603959695"/>
              <w15:appearance w15:val="hidden"/>
              <w14:checkbox>
                <w14:checked w14:val="0"/>
                <w14:checkedState w14:val="2612" w14:font="MS Gothic"/>
                <w14:uncheckedState w14:val="2610" w14:font="MS Gothic"/>
              </w14:checkbox>
            </w:sdtPr>
            <w:sdtEndPr/>
            <w:sdtContent>
              <w:p w14:paraId="154E2A7B" w14:textId="17FFFE16"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72C06B5A" w14:textId="77777777" w:rsidR="00F4180A" w:rsidRDefault="00F4180A" w:rsidP="007D6166"/>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1402326461"/>
              <w15:appearance w15:val="hidden"/>
              <w14:checkbox>
                <w14:checked w14:val="0"/>
                <w14:checkedState w14:val="2612" w14:font="MS Gothic"/>
                <w14:uncheckedState w14:val="2610" w14:font="MS Gothic"/>
              </w14:checkbox>
            </w:sdtPr>
            <w:sdtEndPr/>
            <w:sdtContent>
              <w:p w14:paraId="5AE33E26" w14:textId="110BD313"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AD42BB8" w14:textId="77777777" w:rsidR="00F4180A" w:rsidRDefault="00F4180A" w:rsidP="007D6166"/>
        </w:tc>
        <w:tc>
          <w:tcPr>
            <w:tcW w:w="1701" w:type="dxa"/>
            <w:tcBorders>
              <w:top w:val="single" w:sz="6" w:space="0" w:color="A2A2A2" w:themeColor="text2" w:themeTint="99"/>
            </w:tcBorders>
            <w:shd w:val="clear" w:color="auto" w:fill="FFFFFF" w:themeFill="background1"/>
          </w:tcPr>
          <w:sdt>
            <w:sdtPr>
              <w:rPr>
                <w:rFonts w:asciiTheme="majorHAnsi" w:hAnsiTheme="majorHAnsi" w:cstheme="majorHAnsi"/>
                <w:sz w:val="44"/>
                <w:szCs w:val="44"/>
              </w:rPr>
              <w:id w:val="814677118"/>
              <w15:appearance w15:val="hidden"/>
              <w14:checkbox>
                <w14:checked w14:val="0"/>
                <w14:checkedState w14:val="2612" w14:font="MS Gothic"/>
                <w14:uncheckedState w14:val="2610" w14:font="MS Gothic"/>
              </w14:checkbox>
            </w:sdtPr>
            <w:sdtEndPr/>
            <w:sdtContent>
              <w:p w14:paraId="189E0B9C"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02302A61" w14:textId="77777777" w:rsidR="00F4180A" w:rsidRDefault="00F4180A" w:rsidP="007D6166"/>
        </w:tc>
      </w:tr>
      <w:tr w:rsidR="00F4180A" w14:paraId="59BFBC6C" w14:textId="77777777" w:rsidTr="00110F72">
        <w:tc>
          <w:tcPr>
            <w:tcW w:w="4106" w:type="dxa"/>
            <w:shd w:val="clear" w:color="auto" w:fill="FFFFFF" w:themeFill="background1"/>
          </w:tcPr>
          <w:p w14:paraId="1C54DDD2" w14:textId="77777777" w:rsidR="00F4180A" w:rsidRPr="00B619E8" w:rsidRDefault="00F4180A" w:rsidP="007D6166">
            <w:r w:rsidRPr="00B619E8">
              <w:t>Wissensmanagement: Sicherung und Weitergabe relevanter Erfahrungen und Erkenntnisse</w:t>
            </w:r>
          </w:p>
        </w:tc>
        <w:tc>
          <w:tcPr>
            <w:tcW w:w="1701" w:type="dxa"/>
            <w:shd w:val="clear" w:color="auto" w:fill="FFFFFF" w:themeFill="background1"/>
          </w:tcPr>
          <w:sdt>
            <w:sdtPr>
              <w:rPr>
                <w:rFonts w:asciiTheme="majorHAnsi" w:hAnsiTheme="majorHAnsi" w:cstheme="majorHAnsi"/>
                <w:sz w:val="44"/>
                <w:szCs w:val="44"/>
              </w:rPr>
              <w:id w:val="-1560239043"/>
              <w15:appearance w15:val="hidden"/>
              <w14:checkbox>
                <w14:checked w14:val="0"/>
                <w14:checkedState w14:val="2612" w14:font="MS Gothic"/>
                <w14:uncheckedState w14:val="2610" w14:font="MS Gothic"/>
              </w14:checkbox>
            </w:sdtPr>
            <w:sdtEndPr/>
            <w:sdtContent>
              <w:p w14:paraId="7ECE8131" w14:textId="3E4787A5"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33F236E"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822694347"/>
              <w15:appearance w15:val="hidden"/>
              <w14:checkbox>
                <w14:checked w14:val="0"/>
                <w14:checkedState w14:val="2612" w14:font="MS Gothic"/>
                <w14:uncheckedState w14:val="2610" w14:font="MS Gothic"/>
              </w14:checkbox>
            </w:sdtPr>
            <w:sdtEndPr/>
            <w:sdtContent>
              <w:p w14:paraId="383F277A"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69DA381A"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1501929315"/>
              <w15:appearance w15:val="hidden"/>
              <w14:checkbox>
                <w14:checked w14:val="0"/>
                <w14:checkedState w14:val="2612" w14:font="MS Gothic"/>
                <w14:uncheckedState w14:val="2610" w14:font="MS Gothic"/>
              </w14:checkbox>
            </w:sdtPr>
            <w:sdtEndPr/>
            <w:sdtContent>
              <w:p w14:paraId="73A733E7" w14:textId="5F54C19D"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707F2BC9" w14:textId="77777777" w:rsidR="00F4180A" w:rsidRDefault="00F4180A" w:rsidP="007D6166"/>
        </w:tc>
      </w:tr>
      <w:tr w:rsidR="00F4180A" w14:paraId="5D5DD8C9" w14:textId="77777777" w:rsidTr="00110F72">
        <w:tc>
          <w:tcPr>
            <w:tcW w:w="4106" w:type="dxa"/>
            <w:shd w:val="clear" w:color="auto" w:fill="FFFFFF" w:themeFill="background1"/>
          </w:tcPr>
          <w:p w14:paraId="2BAC658F" w14:textId="77777777" w:rsidR="00F4180A" w:rsidRDefault="00F4180A" w:rsidP="007D6166">
            <w:r>
              <w:t>«Employee Journey»: Typische Mitarbeitendenerfahrungen im Unternehmen anhand von Touchpoints erkennen und Schlüsse daraus ziehen, zum Beispiel bezüglich:</w:t>
            </w:r>
          </w:p>
          <w:p w14:paraId="0FC0EF20" w14:textId="77777777" w:rsidR="00F4180A" w:rsidRDefault="00F4180A" w:rsidP="007D6166">
            <w:pPr>
              <w:pStyle w:val="AufzhlungBulletpoint1"/>
              <w:spacing w:before="0" w:after="0"/>
            </w:pPr>
            <w:r>
              <w:t>Einarbeitung</w:t>
            </w:r>
          </w:p>
          <w:p w14:paraId="77A25FBC" w14:textId="77777777" w:rsidR="00F4180A" w:rsidRDefault="00F4180A" w:rsidP="007D6166">
            <w:pPr>
              <w:pStyle w:val="AufzhlungBulletpoint1"/>
              <w:spacing w:before="0" w:after="0"/>
            </w:pPr>
            <w:r>
              <w:t>Anerkennung/Wertschätzung</w:t>
            </w:r>
          </w:p>
          <w:p w14:paraId="2B3FA995" w14:textId="77777777" w:rsidR="00F4180A" w:rsidRDefault="00F4180A" w:rsidP="007D6166">
            <w:pPr>
              <w:pStyle w:val="AufzhlungBulletpoint1"/>
              <w:spacing w:before="0" w:after="0"/>
            </w:pPr>
            <w:r>
              <w:t>Work-Life-Balance</w:t>
            </w:r>
          </w:p>
          <w:p w14:paraId="44597D63" w14:textId="77777777" w:rsidR="00F4180A" w:rsidRDefault="00F4180A" w:rsidP="007D6166">
            <w:pPr>
              <w:pStyle w:val="AufzhlungBulletpoint1"/>
              <w:spacing w:before="0" w:after="0"/>
            </w:pPr>
            <w:r>
              <w:t>Förderung/Entwicklung</w:t>
            </w:r>
          </w:p>
          <w:p w14:paraId="382C2B03" w14:textId="77777777" w:rsidR="00F4180A" w:rsidRDefault="00F4180A" w:rsidP="007D6166">
            <w:pPr>
              <w:pStyle w:val="AufzhlungBulletpoint1"/>
              <w:spacing w:before="0" w:after="0"/>
            </w:pPr>
            <w:r>
              <w:t>MAG/Mitarbeitendenbeurteilung</w:t>
            </w:r>
          </w:p>
          <w:p w14:paraId="117AE916" w14:textId="77777777" w:rsidR="00F4180A" w:rsidRDefault="00F4180A" w:rsidP="007D6166">
            <w:pPr>
              <w:pStyle w:val="AufzhlungBulletpoint1"/>
              <w:spacing w:before="0" w:after="0"/>
            </w:pPr>
            <w:r>
              <w:t>Umgang mit privaten Problemen, Krisen</w:t>
            </w:r>
          </w:p>
          <w:p w14:paraId="334CA00C" w14:textId="77777777" w:rsidR="00F4180A" w:rsidRPr="00B619E8" w:rsidRDefault="00F4180A" w:rsidP="007D6166">
            <w:pPr>
              <w:pStyle w:val="AufzhlungBulletpoint1"/>
              <w:spacing w:before="0" w:after="0"/>
            </w:pPr>
            <w:r>
              <w:t>Austrittsphase/Gesprächen</w:t>
            </w:r>
          </w:p>
        </w:tc>
        <w:tc>
          <w:tcPr>
            <w:tcW w:w="1701" w:type="dxa"/>
            <w:shd w:val="clear" w:color="auto" w:fill="FFFFFF" w:themeFill="background1"/>
          </w:tcPr>
          <w:sdt>
            <w:sdtPr>
              <w:rPr>
                <w:rFonts w:asciiTheme="majorHAnsi" w:hAnsiTheme="majorHAnsi" w:cstheme="majorHAnsi"/>
                <w:sz w:val="44"/>
                <w:szCs w:val="44"/>
              </w:rPr>
              <w:id w:val="5802071"/>
              <w15:appearance w15:val="hidden"/>
              <w14:checkbox>
                <w14:checked w14:val="0"/>
                <w14:checkedState w14:val="2612" w14:font="MS Gothic"/>
                <w14:uncheckedState w14:val="2610" w14:font="MS Gothic"/>
              </w14:checkbox>
            </w:sdtPr>
            <w:sdtEndPr/>
            <w:sdtContent>
              <w:p w14:paraId="1DA4C8E6" w14:textId="7FF1AB10"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5BBDF8B"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2078240325"/>
              <w15:appearance w15:val="hidden"/>
              <w14:checkbox>
                <w14:checked w14:val="0"/>
                <w14:checkedState w14:val="2612" w14:font="MS Gothic"/>
                <w14:uncheckedState w14:val="2610" w14:font="MS Gothic"/>
              </w14:checkbox>
            </w:sdtPr>
            <w:sdtEndPr/>
            <w:sdtContent>
              <w:p w14:paraId="237BB5FC" w14:textId="5F83B717" w:rsidR="0029626E" w:rsidRDefault="003E7F80"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5C0139E5" w14:textId="77777777" w:rsidR="00F4180A" w:rsidRDefault="00F4180A" w:rsidP="007D6166"/>
        </w:tc>
        <w:tc>
          <w:tcPr>
            <w:tcW w:w="1701" w:type="dxa"/>
            <w:shd w:val="clear" w:color="auto" w:fill="FFFFFF" w:themeFill="background1"/>
          </w:tcPr>
          <w:sdt>
            <w:sdtPr>
              <w:rPr>
                <w:rFonts w:asciiTheme="majorHAnsi" w:hAnsiTheme="majorHAnsi" w:cstheme="majorHAnsi"/>
                <w:sz w:val="44"/>
                <w:szCs w:val="44"/>
              </w:rPr>
              <w:id w:val="-93791825"/>
              <w15:appearance w15:val="hidden"/>
              <w14:checkbox>
                <w14:checked w14:val="0"/>
                <w14:checkedState w14:val="2612" w14:font="MS Gothic"/>
                <w14:uncheckedState w14:val="2610" w14:font="MS Gothic"/>
              </w14:checkbox>
            </w:sdtPr>
            <w:sdtEndPr/>
            <w:sdtContent>
              <w:p w14:paraId="3616EC9F" w14:textId="77777777" w:rsidR="0029626E" w:rsidRDefault="0029626E" w:rsidP="0029626E">
                <w:pPr>
                  <w:jc w:val="center"/>
                  <w:rPr>
                    <w:rFonts w:asciiTheme="majorHAnsi" w:hAnsiTheme="majorHAnsi" w:cstheme="majorHAnsi"/>
                    <w:sz w:val="44"/>
                    <w:szCs w:val="44"/>
                  </w:rPr>
                </w:pPr>
                <w:r>
                  <w:rPr>
                    <w:rFonts w:ascii="MS Gothic" w:eastAsia="MS Gothic" w:hAnsi="MS Gothic" w:cstheme="majorHAnsi" w:hint="eastAsia"/>
                    <w:sz w:val="44"/>
                    <w:szCs w:val="44"/>
                  </w:rPr>
                  <w:t>☐</w:t>
                </w:r>
              </w:p>
            </w:sdtContent>
          </w:sdt>
          <w:p w14:paraId="28804EDA" w14:textId="77777777" w:rsidR="00F4180A" w:rsidRDefault="00F4180A" w:rsidP="007D6166"/>
        </w:tc>
      </w:tr>
    </w:tbl>
    <w:p w14:paraId="1BB1C339" w14:textId="061E0B58" w:rsidR="00BF097A" w:rsidRDefault="00BF097A" w:rsidP="00BF097A">
      <w:pPr>
        <w:pStyle w:val="berschrift3"/>
      </w:pPr>
      <w:r>
        <w:lastRenderedPageBreak/>
        <w:t>Beispiel</w:t>
      </w:r>
    </w:p>
    <w:p w14:paraId="0D9B24C5" w14:textId="77777777" w:rsidR="00BF097A" w:rsidRDefault="00BF097A" w:rsidP="00BF097A">
      <w:pPr>
        <w:spacing w:after="120"/>
      </w:pPr>
      <w:r>
        <w:t>In einem Unternehmen wurde der Fachkräftemangel stark beklagt. Gleichzeitig war der Prozess der Personalrekrutierung an vielen Punkten noch so ausgestaltet, als gäbe es gar keinen Fachkräftemangel.</w:t>
      </w:r>
    </w:p>
    <w:p w14:paraId="13DE62D9" w14:textId="77777777" w:rsidR="00E52D6D" w:rsidRDefault="00BF097A" w:rsidP="00BF097A">
      <w:r>
        <w:t xml:space="preserve">Eine kleine Arbeitsgruppe stellte daraufhin wie für eine «Reise» alle typischen Kontaktpunkte zwischen Bewerbenden und dem Unternehmen zusammen (Website, Stellenanzeige, telefonische Erreichbarkeit, Kompetenz der </w:t>
      </w:r>
      <w:proofErr w:type="gramStart"/>
      <w:r>
        <w:t>Ansprechpartner:innen</w:t>
      </w:r>
      <w:proofErr w:type="gramEnd"/>
      <w:r>
        <w:t>, Freundlichkeit des Kontakts usw.) und machte praxisnahe Vorschläge, wie dieser «Candidate Journey» attraktiver gestaltet werden sollte. Ein weiteres Ergebnis bestand darin, dass nicht nur für die Bewerbenden eine solche «Reiseplanung» hilfreich ist, sondern auch zur Bindung der bereits Beschäftigten («Employee Journey»). Das Unternehmen nahm diesen Vorschlag bereitwillig auf, da es die Personalbindung als Massnahme gegen den eigenen Fachkräftemangel betrachtete.</w:t>
      </w:r>
    </w:p>
    <w:p w14:paraId="5582EB08" w14:textId="77777777" w:rsidR="00E52D6D" w:rsidRDefault="00E52D6D" w:rsidP="006D4F04"/>
    <w:p w14:paraId="1A7F87B2" w14:textId="77777777" w:rsidR="00E52D6D" w:rsidRDefault="00E52D6D" w:rsidP="006D4F04"/>
    <w:p w14:paraId="29857FD2" w14:textId="77777777" w:rsidR="00E52D6D" w:rsidRDefault="00E52D6D" w:rsidP="006D4F04"/>
    <w:p w14:paraId="0185720F" w14:textId="77777777" w:rsidR="00E52D6D" w:rsidRPr="006D4F04" w:rsidRDefault="00E52D6D" w:rsidP="00E52D6D">
      <w:r>
        <w:tab/>
      </w:r>
    </w:p>
    <w:sectPr w:rsidR="00E52D6D" w:rsidRPr="006D4F04" w:rsidSect="008E7420">
      <w:headerReference w:type="default" r:id="rId11"/>
      <w:footerReference w:type="default" r:id="rId12"/>
      <w:headerReference w:type="first" r:id="rId13"/>
      <w:footerReference w:type="first" r:id="rId14"/>
      <w:pgSz w:w="11906" w:h="16838"/>
      <w:pgMar w:top="2268" w:right="1134" w:bottom="1134" w:left="1418" w:header="45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AB246" w14:textId="77777777" w:rsidR="008E7420" w:rsidRDefault="008E7420" w:rsidP="00F91D37">
      <w:pPr>
        <w:spacing w:line="240" w:lineRule="auto"/>
      </w:pPr>
      <w:r>
        <w:separator/>
      </w:r>
    </w:p>
  </w:endnote>
  <w:endnote w:type="continuationSeparator" w:id="0">
    <w:p w14:paraId="4CDD0107" w14:textId="77777777" w:rsidR="008E7420" w:rsidRDefault="008E7420"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F5416" w14:textId="77777777" w:rsidR="001C7E31" w:rsidRDefault="001C7E31" w:rsidP="001C7E31">
    <w:pPr>
      <w:pStyle w:val="Fusszeile7Pt"/>
    </w:pPr>
  </w:p>
  <w:tbl>
    <w:tblPr>
      <w:tblStyle w:val="TabelleohneRahmen"/>
      <w:tblW w:w="5000" w:type="pct"/>
      <w:tblCellMar>
        <w:bottom w:w="0" w:type="dxa"/>
        <w:right w:w="0" w:type="dxa"/>
      </w:tblCellMar>
      <w:tblLook w:val="04A0" w:firstRow="1" w:lastRow="0" w:firstColumn="1" w:lastColumn="0" w:noHBand="0" w:noVBand="1"/>
    </w:tblPr>
    <w:tblGrid>
      <w:gridCol w:w="8505"/>
      <w:gridCol w:w="849"/>
    </w:tblGrid>
    <w:tr w:rsidR="001C7E31" w14:paraId="158A9BCA" w14:textId="77777777" w:rsidTr="00813C59">
      <w:tc>
        <w:tcPr>
          <w:tcW w:w="4546" w:type="pct"/>
          <w:vAlign w:val="bottom"/>
        </w:tcPr>
        <w:p w14:paraId="79D9942C" w14:textId="3EE73B6C" w:rsidR="001C7E31" w:rsidRPr="00742B61" w:rsidRDefault="00D801FD" w:rsidP="001C7E31">
          <w:pPr>
            <w:pStyle w:val="Fuzeile"/>
          </w:pPr>
          <w:r>
            <w:t>Peronalrekrutierung und Personalmanagement</w:t>
          </w:r>
          <w:r w:rsidR="001C7E31" w:rsidRPr="00742B61">
            <w:t xml:space="preserve"> </w:t>
          </w:r>
          <w:r w:rsidR="00813C59">
            <w:t>| Checkliste | ARTISET | 2024</w:t>
          </w:r>
        </w:p>
      </w:tc>
      <w:tc>
        <w:tcPr>
          <w:tcW w:w="454" w:type="pct"/>
          <w:vAlign w:val="bottom"/>
        </w:tcPr>
        <w:p w14:paraId="2B16676D" w14:textId="77777777" w:rsidR="001C7E31" w:rsidRPr="00A75C6B" w:rsidRDefault="001C7E31" w:rsidP="001C7E31">
          <w:pPr>
            <w:pStyle w:val="Fusszeile7Pt"/>
            <w:jc w:val="right"/>
          </w:pPr>
          <w:r w:rsidRPr="00A75C6B">
            <w:fldChar w:fldCharType="begin"/>
          </w:r>
          <w:r w:rsidRPr="00A75C6B">
            <w:instrText xml:space="preserve"> PAGE  \* Arabic  \* MERGEFORMAT </w:instrText>
          </w:r>
          <w:r w:rsidRPr="00A75C6B">
            <w:fldChar w:fldCharType="separate"/>
          </w:r>
          <w:r>
            <w:t>2</w:t>
          </w:r>
          <w:r w:rsidRPr="00A75C6B">
            <w:fldChar w:fldCharType="end"/>
          </w:r>
          <w:r>
            <w:t>/</w:t>
          </w:r>
          <w:r w:rsidR="00A94D87">
            <w:fldChar w:fldCharType="begin"/>
          </w:r>
          <w:r w:rsidR="00A94D87">
            <w:instrText>NUMPAGES  \* Arabic  \* MERGEFORMAT</w:instrText>
          </w:r>
          <w:r w:rsidR="00A94D87">
            <w:fldChar w:fldCharType="separate"/>
          </w:r>
          <w:r>
            <w:t>2</w:t>
          </w:r>
          <w:r w:rsidR="00A94D87">
            <w:fldChar w:fldCharType="end"/>
          </w:r>
        </w:p>
      </w:tc>
    </w:tr>
  </w:tbl>
  <w:p w14:paraId="01874A09" w14:textId="77777777" w:rsidR="001C7E31" w:rsidRPr="001C7E31" w:rsidRDefault="001C7E31" w:rsidP="001C7E3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1E94F" w14:textId="77777777" w:rsidR="009B2AD4" w:rsidRDefault="009B2AD4" w:rsidP="009B2AD4">
    <w:pPr>
      <w:pStyle w:val="Aufzhlungszeichen2"/>
      <w:numPr>
        <w:ilvl w:val="0"/>
        <w:numId w:val="0"/>
      </w:numPr>
      <w:ind w:left="567" w:hanging="283"/>
    </w:pPr>
  </w:p>
  <w:p w14:paraId="4BB0601A" w14:textId="77777777" w:rsidR="009B2AD4" w:rsidRDefault="009B2AD4" w:rsidP="009B2AD4">
    <w:pPr>
      <w:pStyle w:val="Fusszeile7Pt"/>
    </w:pPr>
  </w:p>
  <w:tbl>
    <w:tblPr>
      <w:tblStyle w:val="TabelleohneRahmen"/>
      <w:tblW w:w="5000" w:type="pct"/>
      <w:tblCellMar>
        <w:bottom w:w="0" w:type="dxa"/>
      </w:tblCellMar>
      <w:tblLook w:val="04A0" w:firstRow="1" w:lastRow="0" w:firstColumn="1" w:lastColumn="0" w:noHBand="0" w:noVBand="1"/>
    </w:tblPr>
    <w:tblGrid>
      <w:gridCol w:w="5419"/>
      <w:gridCol w:w="3935"/>
    </w:tblGrid>
    <w:tr w:rsidR="009B2AD4" w14:paraId="5D38E3E2" w14:textId="77777777" w:rsidTr="00CC5BF3">
      <w:trPr>
        <w:trHeight w:val="958"/>
      </w:trPr>
      <w:tc>
        <w:tcPr>
          <w:tcW w:w="3480" w:type="pct"/>
        </w:tcPr>
        <w:p w14:paraId="4863AE92" w14:textId="77777777" w:rsidR="009B2AD4" w:rsidRPr="00D85B4B" w:rsidRDefault="009B2AD4" w:rsidP="009B2AD4">
          <w:pPr>
            <w:pStyle w:val="Fusszeile7Pt"/>
            <w:rPr>
              <w:sz w:val="2"/>
              <w:szCs w:val="2"/>
            </w:rPr>
          </w:pPr>
        </w:p>
      </w:tc>
      <w:tc>
        <w:tcPr>
          <w:tcW w:w="1520" w:type="pct"/>
          <w:vAlign w:val="bottom"/>
        </w:tcPr>
        <w:p w14:paraId="332CEACF" w14:textId="77777777" w:rsidR="009B2AD4" w:rsidRDefault="007F65EC" w:rsidP="009B2AD4">
          <w:pPr>
            <w:pStyle w:val="Fuzeile"/>
          </w:pPr>
          <w:r>
            <w:rPr>
              <w:b/>
              <w:bCs/>
              <w:noProof/>
            </w:rPr>
            <w:drawing>
              <wp:inline distT="0" distB="0" distL="0" distR="0" wp14:anchorId="2A3686C6" wp14:editId="08DD11E8">
                <wp:extent cx="2481281" cy="388800"/>
                <wp:effectExtent l="0" t="0" r="0" b="0"/>
                <wp:docPr id="2" name="Grafik 2" descr="Crossendorsement: Branchenverbände von ARTISET, Föderation der Dienstleister für Menschen mit Unterstützungsbedarf, CURAVIVA, INSOS, YOUV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Crossendorsement: Branchenverbände von ARTISET, Föderation der Dienstleister für Menschen mit Unterstützungsbedarf, CURAVIVA, INSOS, YOUVITA"/>
                        <pic:cNvPicPr/>
                      </pic:nvPicPr>
                      <pic:blipFill>
                        <a:blip r:embed="rId1">
                          <a:extLst>
                            <a:ext uri="{28A0092B-C50C-407E-A947-70E740481C1C}">
                              <a14:useLocalDpi xmlns:a14="http://schemas.microsoft.com/office/drawing/2010/main" val="0"/>
                            </a:ext>
                          </a:extLst>
                        </a:blip>
                        <a:stretch>
                          <a:fillRect/>
                        </a:stretch>
                      </pic:blipFill>
                      <pic:spPr>
                        <a:xfrm>
                          <a:off x="0" y="0"/>
                          <a:ext cx="2481281" cy="388800"/>
                        </a:xfrm>
                        <a:prstGeom prst="rect">
                          <a:avLst/>
                        </a:prstGeom>
                      </pic:spPr>
                    </pic:pic>
                  </a:graphicData>
                </a:graphic>
              </wp:inline>
            </w:drawing>
          </w:r>
        </w:p>
      </w:tc>
    </w:tr>
  </w:tbl>
  <w:p w14:paraId="6A8B4963" w14:textId="77777777" w:rsidR="00900690" w:rsidRPr="009B2AD4" w:rsidRDefault="00900690" w:rsidP="009B2A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84621" w14:textId="77777777" w:rsidR="008E7420" w:rsidRDefault="008E7420" w:rsidP="00F91D37">
      <w:pPr>
        <w:spacing w:line="240" w:lineRule="auto"/>
      </w:pPr>
      <w:r>
        <w:separator/>
      </w:r>
    </w:p>
  </w:footnote>
  <w:footnote w:type="continuationSeparator" w:id="0">
    <w:p w14:paraId="726CD269" w14:textId="77777777" w:rsidR="008E7420" w:rsidRDefault="008E7420" w:rsidP="00F91D37">
      <w:pPr>
        <w:spacing w:line="240" w:lineRule="auto"/>
      </w:pPr>
      <w:r>
        <w:continuationSeparator/>
      </w:r>
    </w:p>
  </w:footnote>
  <w:footnote w:id="1">
    <w:p w14:paraId="240498B2" w14:textId="478A2E63" w:rsidR="00022141" w:rsidRPr="0068170C" w:rsidRDefault="00022141">
      <w:pPr>
        <w:pStyle w:val="Funotentext"/>
        <w:rPr>
          <w:lang w:val="en-GB"/>
        </w:rPr>
      </w:pPr>
      <w:r>
        <w:rPr>
          <w:rStyle w:val="Funotenzeichen"/>
        </w:rPr>
        <w:footnoteRef/>
      </w:r>
      <w:r>
        <w:t xml:space="preserve"> </w:t>
      </w:r>
      <w:hyperlink r:id="rId1" w:history="1">
        <w:r w:rsidR="00106137" w:rsidRPr="00106137">
          <w:rPr>
            <w:rStyle w:val="Hyperlink"/>
            <w:rFonts w:ascii="Arial" w:eastAsia="Times New Roman" w:hAnsi="Arial" w:cs="Arial"/>
            <w:kern w:val="36"/>
            <w:lang w:eastAsia="de-CH"/>
          </w:rPr>
          <w:t>https://www.kmu.admin.ch/kmu/de/home/praktisches-wissen/personal/personalmanagement/personalorganisation.html</w:t>
        </w:r>
      </w:hyperlink>
    </w:p>
  </w:footnote>
  <w:footnote w:id="2">
    <w:p w14:paraId="5F62ACF8" w14:textId="5FD9AF53" w:rsidR="003400C8" w:rsidRPr="0068170C" w:rsidRDefault="003400C8">
      <w:pPr>
        <w:pStyle w:val="Funotentext"/>
        <w:rPr>
          <w:u w:val="single"/>
          <w:lang w:val="en-GB"/>
        </w:rPr>
      </w:pPr>
      <w:r>
        <w:rPr>
          <w:rStyle w:val="Funotenzeichen"/>
        </w:rPr>
        <w:footnoteRef/>
      </w:r>
      <w:r w:rsidRPr="0068170C">
        <w:rPr>
          <w:lang w:val="en-GB"/>
        </w:rPr>
        <w:t xml:space="preserve"> </w:t>
      </w:r>
      <w:hyperlink r:id="rId2" w:history="1">
        <w:r w:rsidR="00301B39" w:rsidRPr="00301B39">
          <w:rPr>
            <w:rStyle w:val="Hyperlink"/>
            <w:lang w:val="en-GB"/>
          </w:rPr>
          <w:t>https://wirtschaftslexikon.gabler.de/definition/employer-branding-53538/version-276620</w:t>
        </w:r>
      </w:hyperlink>
    </w:p>
  </w:footnote>
  <w:footnote w:id="3">
    <w:p w14:paraId="67928ACC" w14:textId="539B709A" w:rsidR="003400C8" w:rsidRPr="0068170C" w:rsidRDefault="003400C8">
      <w:pPr>
        <w:pStyle w:val="Funotentext"/>
        <w:rPr>
          <w:lang w:val="en-GB"/>
        </w:rPr>
      </w:pPr>
      <w:r>
        <w:rPr>
          <w:rStyle w:val="Funotenzeichen"/>
        </w:rPr>
        <w:footnoteRef/>
      </w:r>
      <w:r w:rsidRPr="0068170C">
        <w:rPr>
          <w:lang w:val="en-GB"/>
        </w:rPr>
        <w:t xml:space="preserve"> </w:t>
      </w:r>
      <w:hyperlink r:id="rId3" w:history="1">
        <w:r w:rsidR="00241780" w:rsidRPr="00241780">
          <w:rPr>
            <w:rStyle w:val="Hyperlink"/>
            <w:lang w:val="en-GB"/>
          </w:rPr>
          <w:t>https://www.greatplacetowork.ch/</w:t>
        </w:r>
      </w:hyperlink>
    </w:p>
  </w:footnote>
  <w:footnote w:id="4">
    <w:p w14:paraId="7BE392BE" w14:textId="2CEFEB93" w:rsidR="005935FB" w:rsidRPr="005114E9" w:rsidRDefault="005935FB">
      <w:pPr>
        <w:pStyle w:val="Funotentext"/>
        <w:rPr>
          <w:lang w:val="en-GB"/>
        </w:rPr>
      </w:pPr>
      <w:r>
        <w:rPr>
          <w:rStyle w:val="Funotenzeichen"/>
        </w:rPr>
        <w:footnoteRef/>
      </w:r>
      <w:r w:rsidRPr="0068170C">
        <w:rPr>
          <w:lang w:val="en-GB"/>
        </w:rPr>
        <w:t xml:space="preserve"> </w:t>
      </w:r>
      <w:hyperlink r:id="rId4" w:history="1">
        <w:r w:rsidR="0040020B" w:rsidRPr="00241780">
          <w:rPr>
            <w:rStyle w:val="Hyperlink"/>
            <w:lang w:val="en-GB"/>
          </w:rPr>
          <w:t>https://www.greatplacetowork.ch/</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D0505" w14:textId="77777777" w:rsidR="007B4C19" w:rsidRPr="00D00E26" w:rsidRDefault="007B4C19" w:rsidP="007B4C19">
    <w:pPr>
      <w:pStyle w:val="Kopfzeile"/>
    </w:pPr>
  </w:p>
  <w:p w14:paraId="26468D93" w14:textId="77777777" w:rsidR="00E91CB5" w:rsidRDefault="007B4C19" w:rsidP="003027B7">
    <w:r>
      <w:rPr>
        <w:noProof/>
      </w:rPr>
      <w:drawing>
        <wp:inline distT="0" distB="0" distL="0" distR="0" wp14:anchorId="306F0609" wp14:editId="2E475173">
          <wp:extent cx="2952000" cy="1116000"/>
          <wp:effectExtent l="0" t="0" r="0" b="0"/>
          <wp:docPr id="1735199072" name="Grafik 1735199072"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76370" w14:textId="77777777" w:rsidR="009B2AD4" w:rsidRPr="00D00E26" w:rsidRDefault="009B2AD4" w:rsidP="009B2AD4">
    <w:pPr>
      <w:pStyle w:val="Kopfzeile"/>
    </w:pPr>
  </w:p>
  <w:p w14:paraId="77EEA43D" w14:textId="77777777" w:rsidR="001C7E31" w:rsidRDefault="009B2AD4" w:rsidP="003027B7">
    <w:r>
      <w:rPr>
        <w:noProof/>
      </w:rPr>
      <w:drawing>
        <wp:inline distT="0" distB="0" distL="0" distR="0" wp14:anchorId="010C7BE1" wp14:editId="56F904B5">
          <wp:extent cx="2952000" cy="1116000"/>
          <wp:effectExtent l="0" t="0" r="0" b="0"/>
          <wp:docPr id="9" name="Grafik 9"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A7877"/>
    <w:multiLevelType w:val="multilevel"/>
    <w:tmpl w:val="BA98CEC2"/>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21E804FF"/>
    <w:multiLevelType w:val="hybridMultilevel"/>
    <w:tmpl w:val="EA488F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4C0D46FD"/>
    <w:multiLevelType w:val="multilevel"/>
    <w:tmpl w:val="0106B416"/>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567"/>
        </w:tabs>
        <w:ind w:left="851" w:hanging="284"/>
      </w:pPr>
      <w:rPr>
        <w:rFonts w:hint="default"/>
      </w:rPr>
    </w:lvl>
  </w:abstractNum>
  <w:abstractNum w:abstractNumId="3" w15:restartNumberingAfterBreak="0">
    <w:nsid w:val="58613E6B"/>
    <w:multiLevelType w:val="multilevel"/>
    <w:tmpl w:val="512437A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6AE06DE1"/>
    <w:multiLevelType w:val="multilevel"/>
    <w:tmpl w:val="90405272"/>
    <w:lvl w:ilvl="0">
      <w:start w:val="1"/>
      <w:numFmt w:val="bullet"/>
      <w:pStyle w:val="AufzhlungBulletpoint1"/>
      <w:lvlText w:val=""/>
      <w:lvlJc w:val="left"/>
      <w:pPr>
        <w:ind w:left="284" w:hanging="284"/>
      </w:pPr>
      <w:rPr>
        <w:rFonts w:ascii="Symbol" w:hAnsi="Symbol" w:hint="default"/>
        <w:color w:val="auto"/>
        <w:sz w:val="12"/>
      </w:rPr>
    </w:lvl>
    <w:lvl w:ilvl="1">
      <w:start w:val="1"/>
      <w:numFmt w:val="bullet"/>
      <w:pStyle w:val="AufzhlungBulletpoint2"/>
      <w:lvlText w:val=""/>
      <w:lvlJc w:val="left"/>
      <w:pPr>
        <w:ind w:left="567" w:hanging="283"/>
      </w:pPr>
      <w:rPr>
        <w:rFonts w:ascii="Symbol" w:hAnsi="Symbol" w:hint="default"/>
        <w:color w:val="auto"/>
        <w:sz w:val="12"/>
      </w:rPr>
    </w:lvl>
    <w:lvl w:ilvl="2">
      <w:start w:val="1"/>
      <w:numFmt w:val="bullet"/>
      <w:pStyle w:val="AufzhlungBulletpoint3"/>
      <w:lvlText w:val=""/>
      <w:lvlJc w:val="left"/>
      <w:pPr>
        <w:ind w:left="851" w:hanging="284"/>
      </w:pPr>
      <w:rPr>
        <w:rFonts w:ascii="Symbol" w:hAnsi="Symbol" w:hint="default"/>
        <w:color w:val="auto"/>
        <w:sz w:val="12"/>
        <w:szCs w:val="12"/>
      </w:rPr>
    </w:lvl>
    <w:lvl w:ilvl="3">
      <w:start w:val="1"/>
      <w:numFmt w:val="bullet"/>
      <w:lvlText w:val=""/>
      <w:lvlJc w:val="left"/>
      <w:pPr>
        <w:ind w:left="1134" w:hanging="283"/>
      </w:pPr>
      <w:rPr>
        <w:rFonts w:ascii="Symbol" w:hAnsi="Symbol" w:hint="default"/>
      </w:rPr>
    </w:lvl>
    <w:lvl w:ilvl="4">
      <w:start w:val="1"/>
      <w:numFmt w:val="bullet"/>
      <w:pStyle w:val="AufzhlungSpiegelstrich"/>
      <w:lvlText w:val="–"/>
      <w:lvlJc w:val="left"/>
      <w:pPr>
        <w:ind w:left="284" w:hanging="284"/>
      </w:pPr>
      <w:rPr>
        <w:rFonts w:ascii="Arial" w:hAnsi="Arial" w:hint="default"/>
      </w:rPr>
    </w:lvl>
    <w:lvl w:ilvl="5">
      <w:start w:val="1"/>
      <w:numFmt w:val="bullet"/>
      <w:pStyle w:val="Verweis1"/>
      <w:lvlText w:val="→"/>
      <w:lvlJc w:val="left"/>
      <w:pPr>
        <w:ind w:left="567" w:hanging="283"/>
      </w:pPr>
      <w:rPr>
        <w:rFonts w:ascii="Arial" w:hAnsi="Arial" w:hint="default"/>
      </w:rPr>
    </w:lvl>
    <w:lvl w:ilvl="6">
      <w:start w:val="1"/>
      <w:numFmt w:val="bullet"/>
      <w:pStyle w:val="Verweis2"/>
      <w:lvlText w:val="→"/>
      <w:lvlJc w:val="left"/>
      <w:pPr>
        <w:ind w:left="851" w:hanging="284"/>
      </w:pPr>
      <w:rPr>
        <w:rFonts w:ascii="Arial" w:hAnsi="Aria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1645966526">
    <w:abstractNumId w:val="3"/>
  </w:num>
  <w:num w:numId="2" w16cid:durableId="2009747023">
    <w:abstractNumId w:val="0"/>
  </w:num>
  <w:num w:numId="3" w16cid:durableId="1597668028">
    <w:abstractNumId w:val="1"/>
  </w:num>
  <w:num w:numId="4" w16cid:durableId="442654209">
    <w:abstractNumId w:val="2"/>
  </w:num>
  <w:num w:numId="5" w16cid:durableId="2094011408">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it-IT" w:vendorID="64" w:dllVersion="0" w:nlCheck="1" w:checkStyle="0"/>
  <w:activeWritingStyle w:appName="MSWord" w:lang="de-CH" w:vendorID="64" w:dllVersion="0" w:nlCheck="1" w:checkStyle="0"/>
  <w:activeWritingStyle w:appName="MSWord" w:lang="de-DE" w:vendorID="64" w:dllVersion="0" w:nlCheck="1" w:checkStyle="0"/>
  <w:activeWritingStyle w:appName="MSWord" w:lang="en-GB" w:vendorID="64" w:dllVersion="0" w:nlCheck="1" w:checkStyle="0"/>
  <w:proofState w:grammar="clean"/>
  <w:attachedTemplate r:id="rId1"/>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ocumentProtection w:edit="forms" w:enforcement="1" w:cryptProviderType="rsaAES" w:cryptAlgorithmClass="hash" w:cryptAlgorithmType="typeAny" w:cryptAlgorithmSid="14" w:cryptSpinCount="100000" w:hash="DW0FpIIer5LznCsJ2xZw+E+r59o58KuHFDBJXMghsoOwgSQF10Xo0UdzSBT2/7Nl3Ii6HjRYek9PtGQp7vGciA==" w:salt="tiiaJCI//NAlwWVrOnCkVA=="/>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F02"/>
    <w:rsid w:val="00002978"/>
    <w:rsid w:val="00007D1D"/>
    <w:rsid w:val="0001010F"/>
    <w:rsid w:val="0002118A"/>
    <w:rsid w:val="00022141"/>
    <w:rsid w:val="00025CEC"/>
    <w:rsid w:val="000266B7"/>
    <w:rsid w:val="00032B92"/>
    <w:rsid w:val="000351AD"/>
    <w:rsid w:val="000409C8"/>
    <w:rsid w:val="00041700"/>
    <w:rsid w:val="0004231E"/>
    <w:rsid w:val="000568EA"/>
    <w:rsid w:val="00057395"/>
    <w:rsid w:val="00063BC2"/>
    <w:rsid w:val="00064DA3"/>
    <w:rsid w:val="00066B3D"/>
    <w:rsid w:val="00066D6A"/>
    <w:rsid w:val="000701F1"/>
    <w:rsid w:val="0007174F"/>
    <w:rsid w:val="00071780"/>
    <w:rsid w:val="000775A6"/>
    <w:rsid w:val="000803EB"/>
    <w:rsid w:val="000834FB"/>
    <w:rsid w:val="000841AD"/>
    <w:rsid w:val="000879F0"/>
    <w:rsid w:val="00095652"/>
    <w:rsid w:val="00096E8E"/>
    <w:rsid w:val="000A1884"/>
    <w:rsid w:val="000A24EC"/>
    <w:rsid w:val="000B0E8E"/>
    <w:rsid w:val="000B183F"/>
    <w:rsid w:val="000B595D"/>
    <w:rsid w:val="000C49C1"/>
    <w:rsid w:val="000C7CAA"/>
    <w:rsid w:val="000D1743"/>
    <w:rsid w:val="000D1BB6"/>
    <w:rsid w:val="000E02D4"/>
    <w:rsid w:val="000E7543"/>
    <w:rsid w:val="000E756F"/>
    <w:rsid w:val="000F1D2B"/>
    <w:rsid w:val="000F26D0"/>
    <w:rsid w:val="000F59BF"/>
    <w:rsid w:val="000F61B2"/>
    <w:rsid w:val="0010021F"/>
    <w:rsid w:val="00102345"/>
    <w:rsid w:val="001041B9"/>
    <w:rsid w:val="00106137"/>
    <w:rsid w:val="00106688"/>
    <w:rsid w:val="00107F09"/>
    <w:rsid w:val="00110F72"/>
    <w:rsid w:val="001116F6"/>
    <w:rsid w:val="00112485"/>
    <w:rsid w:val="001134C7"/>
    <w:rsid w:val="00113CB8"/>
    <w:rsid w:val="0012024B"/>
    <w:rsid w:val="00120C6C"/>
    <w:rsid w:val="0012151C"/>
    <w:rsid w:val="00124685"/>
    <w:rsid w:val="00124F68"/>
    <w:rsid w:val="00127BBA"/>
    <w:rsid w:val="0013336C"/>
    <w:rsid w:val="00133CFB"/>
    <w:rsid w:val="0013679C"/>
    <w:rsid w:val="00136D57"/>
    <w:rsid w:val="001375AB"/>
    <w:rsid w:val="00143B27"/>
    <w:rsid w:val="00144122"/>
    <w:rsid w:val="00146C9E"/>
    <w:rsid w:val="00154677"/>
    <w:rsid w:val="00162BEF"/>
    <w:rsid w:val="0016554D"/>
    <w:rsid w:val="00167916"/>
    <w:rsid w:val="00171870"/>
    <w:rsid w:val="0017763D"/>
    <w:rsid w:val="001912A0"/>
    <w:rsid w:val="00191A6A"/>
    <w:rsid w:val="0019694B"/>
    <w:rsid w:val="001A3606"/>
    <w:rsid w:val="001A46D8"/>
    <w:rsid w:val="001B6341"/>
    <w:rsid w:val="001C0102"/>
    <w:rsid w:val="001C3F65"/>
    <w:rsid w:val="001C57E7"/>
    <w:rsid w:val="001C5843"/>
    <w:rsid w:val="001C6F30"/>
    <w:rsid w:val="001C7E31"/>
    <w:rsid w:val="001E04F5"/>
    <w:rsid w:val="001E73F4"/>
    <w:rsid w:val="001F4A7E"/>
    <w:rsid w:val="001F4B8C"/>
    <w:rsid w:val="002013C9"/>
    <w:rsid w:val="002038DE"/>
    <w:rsid w:val="00203900"/>
    <w:rsid w:val="00212451"/>
    <w:rsid w:val="0021399F"/>
    <w:rsid w:val="0022477A"/>
    <w:rsid w:val="0022685B"/>
    <w:rsid w:val="0023018C"/>
    <w:rsid w:val="0023205B"/>
    <w:rsid w:val="00234DFE"/>
    <w:rsid w:val="00241780"/>
    <w:rsid w:val="00243EAD"/>
    <w:rsid w:val="00243FA0"/>
    <w:rsid w:val="002466D7"/>
    <w:rsid w:val="0025644A"/>
    <w:rsid w:val="00267F71"/>
    <w:rsid w:val="002726D9"/>
    <w:rsid w:val="00273C93"/>
    <w:rsid w:val="00277DA2"/>
    <w:rsid w:val="002801D6"/>
    <w:rsid w:val="00283995"/>
    <w:rsid w:val="00283DF4"/>
    <w:rsid w:val="00290E37"/>
    <w:rsid w:val="00292375"/>
    <w:rsid w:val="00294C50"/>
    <w:rsid w:val="0029626E"/>
    <w:rsid w:val="002A37C4"/>
    <w:rsid w:val="002A61DA"/>
    <w:rsid w:val="002A658F"/>
    <w:rsid w:val="002A691F"/>
    <w:rsid w:val="002B1279"/>
    <w:rsid w:val="002B551B"/>
    <w:rsid w:val="002B6AE5"/>
    <w:rsid w:val="002C163B"/>
    <w:rsid w:val="002C7489"/>
    <w:rsid w:val="002C7FA2"/>
    <w:rsid w:val="002D272F"/>
    <w:rsid w:val="002D38AE"/>
    <w:rsid w:val="002D5C41"/>
    <w:rsid w:val="002D77D1"/>
    <w:rsid w:val="002E0FA7"/>
    <w:rsid w:val="002E4FE7"/>
    <w:rsid w:val="002F06AA"/>
    <w:rsid w:val="002F5403"/>
    <w:rsid w:val="002F68A2"/>
    <w:rsid w:val="00301B39"/>
    <w:rsid w:val="0030245A"/>
    <w:rsid w:val="003027B7"/>
    <w:rsid w:val="00303B73"/>
    <w:rsid w:val="00304549"/>
    <w:rsid w:val="003053F4"/>
    <w:rsid w:val="003071A0"/>
    <w:rsid w:val="003144C1"/>
    <w:rsid w:val="00314B35"/>
    <w:rsid w:val="00314FFB"/>
    <w:rsid w:val="00315F65"/>
    <w:rsid w:val="00322311"/>
    <w:rsid w:val="0032330D"/>
    <w:rsid w:val="00326E58"/>
    <w:rsid w:val="0033085C"/>
    <w:rsid w:val="00333A1B"/>
    <w:rsid w:val="00334204"/>
    <w:rsid w:val="00335A51"/>
    <w:rsid w:val="003400C8"/>
    <w:rsid w:val="003514EE"/>
    <w:rsid w:val="00351CD1"/>
    <w:rsid w:val="0035299E"/>
    <w:rsid w:val="00352BE3"/>
    <w:rsid w:val="003570EA"/>
    <w:rsid w:val="00360C05"/>
    <w:rsid w:val="00362305"/>
    <w:rsid w:val="00363671"/>
    <w:rsid w:val="00364EE3"/>
    <w:rsid w:val="003663FF"/>
    <w:rsid w:val="00367918"/>
    <w:rsid w:val="003757E4"/>
    <w:rsid w:val="00375834"/>
    <w:rsid w:val="003772C0"/>
    <w:rsid w:val="0038179A"/>
    <w:rsid w:val="003865B8"/>
    <w:rsid w:val="00387511"/>
    <w:rsid w:val="0039124E"/>
    <w:rsid w:val="00397CDB"/>
    <w:rsid w:val="003B1F8A"/>
    <w:rsid w:val="003B42CF"/>
    <w:rsid w:val="003C3D32"/>
    <w:rsid w:val="003D0FAA"/>
    <w:rsid w:val="003D33CC"/>
    <w:rsid w:val="003D4E86"/>
    <w:rsid w:val="003E1B11"/>
    <w:rsid w:val="003E3613"/>
    <w:rsid w:val="003E7F80"/>
    <w:rsid w:val="003F1A56"/>
    <w:rsid w:val="003F7326"/>
    <w:rsid w:val="0040020B"/>
    <w:rsid w:val="0040518A"/>
    <w:rsid w:val="00406579"/>
    <w:rsid w:val="0040682C"/>
    <w:rsid w:val="0041324B"/>
    <w:rsid w:val="004204B9"/>
    <w:rsid w:val="0042289A"/>
    <w:rsid w:val="00423E70"/>
    <w:rsid w:val="00425281"/>
    <w:rsid w:val="0043561A"/>
    <w:rsid w:val="00437FE5"/>
    <w:rsid w:val="004404C0"/>
    <w:rsid w:val="004449FF"/>
    <w:rsid w:val="00444CC0"/>
    <w:rsid w:val="004477C4"/>
    <w:rsid w:val="00452D49"/>
    <w:rsid w:val="004557CE"/>
    <w:rsid w:val="004562A4"/>
    <w:rsid w:val="0046317A"/>
    <w:rsid w:val="00466B34"/>
    <w:rsid w:val="00470DA1"/>
    <w:rsid w:val="00486DB3"/>
    <w:rsid w:val="00486DBB"/>
    <w:rsid w:val="00487613"/>
    <w:rsid w:val="00487650"/>
    <w:rsid w:val="004928C7"/>
    <w:rsid w:val="00494FD7"/>
    <w:rsid w:val="00495F83"/>
    <w:rsid w:val="004A039B"/>
    <w:rsid w:val="004A1CFD"/>
    <w:rsid w:val="004B0AEC"/>
    <w:rsid w:val="004B0FDB"/>
    <w:rsid w:val="004C1329"/>
    <w:rsid w:val="004C3880"/>
    <w:rsid w:val="004D0F2F"/>
    <w:rsid w:val="004D179F"/>
    <w:rsid w:val="004D2175"/>
    <w:rsid w:val="004D3032"/>
    <w:rsid w:val="004D5B31"/>
    <w:rsid w:val="004D7CA7"/>
    <w:rsid w:val="004E1F39"/>
    <w:rsid w:val="004E5CC5"/>
    <w:rsid w:val="004E66B9"/>
    <w:rsid w:val="004F22CB"/>
    <w:rsid w:val="004F3373"/>
    <w:rsid w:val="00500294"/>
    <w:rsid w:val="00504704"/>
    <w:rsid w:val="00511408"/>
    <w:rsid w:val="005114E9"/>
    <w:rsid w:val="00526C93"/>
    <w:rsid w:val="00532825"/>
    <w:rsid w:val="00532DA4"/>
    <w:rsid w:val="005339AE"/>
    <w:rsid w:val="005354CF"/>
    <w:rsid w:val="00535EA2"/>
    <w:rsid w:val="00536F1A"/>
    <w:rsid w:val="00537229"/>
    <w:rsid w:val="00537410"/>
    <w:rsid w:val="00544373"/>
    <w:rsid w:val="0054626E"/>
    <w:rsid w:val="00550787"/>
    <w:rsid w:val="00551F09"/>
    <w:rsid w:val="00552C29"/>
    <w:rsid w:val="0055767F"/>
    <w:rsid w:val="00562128"/>
    <w:rsid w:val="00565EAB"/>
    <w:rsid w:val="005661E7"/>
    <w:rsid w:val="00576F89"/>
    <w:rsid w:val="00584144"/>
    <w:rsid w:val="00584831"/>
    <w:rsid w:val="00586045"/>
    <w:rsid w:val="00587606"/>
    <w:rsid w:val="00591832"/>
    <w:rsid w:val="00592841"/>
    <w:rsid w:val="005935FB"/>
    <w:rsid w:val="00594EE5"/>
    <w:rsid w:val="005A357F"/>
    <w:rsid w:val="005A7BE5"/>
    <w:rsid w:val="005B2495"/>
    <w:rsid w:val="005B3A11"/>
    <w:rsid w:val="005B4DEC"/>
    <w:rsid w:val="005B6A8B"/>
    <w:rsid w:val="005B6FD0"/>
    <w:rsid w:val="005C2D0C"/>
    <w:rsid w:val="005C4053"/>
    <w:rsid w:val="005C6148"/>
    <w:rsid w:val="005C7577"/>
    <w:rsid w:val="005D592C"/>
    <w:rsid w:val="005E084F"/>
    <w:rsid w:val="005E29A3"/>
    <w:rsid w:val="005E509C"/>
    <w:rsid w:val="005F768F"/>
    <w:rsid w:val="006030AA"/>
    <w:rsid w:val="006044D5"/>
    <w:rsid w:val="00622481"/>
    <w:rsid w:val="00622FDC"/>
    <w:rsid w:val="00625020"/>
    <w:rsid w:val="00632A38"/>
    <w:rsid w:val="006362AB"/>
    <w:rsid w:val="00637188"/>
    <w:rsid w:val="00642F26"/>
    <w:rsid w:val="00646F85"/>
    <w:rsid w:val="00647B77"/>
    <w:rsid w:val="0065274C"/>
    <w:rsid w:val="00657076"/>
    <w:rsid w:val="00661FDF"/>
    <w:rsid w:val="0067107F"/>
    <w:rsid w:val="00674908"/>
    <w:rsid w:val="0067796C"/>
    <w:rsid w:val="0068170C"/>
    <w:rsid w:val="00685274"/>
    <w:rsid w:val="00686D14"/>
    <w:rsid w:val="00687E4D"/>
    <w:rsid w:val="00687ED7"/>
    <w:rsid w:val="00691474"/>
    <w:rsid w:val="00692684"/>
    <w:rsid w:val="00696120"/>
    <w:rsid w:val="00696416"/>
    <w:rsid w:val="006A4C0A"/>
    <w:rsid w:val="006B2A10"/>
    <w:rsid w:val="006B3083"/>
    <w:rsid w:val="006C144C"/>
    <w:rsid w:val="006C1FE7"/>
    <w:rsid w:val="006C62E1"/>
    <w:rsid w:val="006D34CF"/>
    <w:rsid w:val="006D4F04"/>
    <w:rsid w:val="006E0F4E"/>
    <w:rsid w:val="006E4AF1"/>
    <w:rsid w:val="006E7D7E"/>
    <w:rsid w:val="006F0345"/>
    <w:rsid w:val="006F0469"/>
    <w:rsid w:val="006F6699"/>
    <w:rsid w:val="00701492"/>
    <w:rsid w:val="007040B6"/>
    <w:rsid w:val="00705076"/>
    <w:rsid w:val="00711147"/>
    <w:rsid w:val="00711CE4"/>
    <w:rsid w:val="00714154"/>
    <w:rsid w:val="007144EE"/>
    <w:rsid w:val="00715BEA"/>
    <w:rsid w:val="0072042F"/>
    <w:rsid w:val="00724640"/>
    <w:rsid w:val="00724EB1"/>
    <w:rsid w:val="00727079"/>
    <w:rsid w:val="007277E3"/>
    <w:rsid w:val="00731A17"/>
    <w:rsid w:val="00734458"/>
    <w:rsid w:val="0073621D"/>
    <w:rsid w:val="00741859"/>
    <w:rsid w:val="007419CF"/>
    <w:rsid w:val="0074241C"/>
    <w:rsid w:val="0074487E"/>
    <w:rsid w:val="00746273"/>
    <w:rsid w:val="00746AD6"/>
    <w:rsid w:val="0075366F"/>
    <w:rsid w:val="0075424F"/>
    <w:rsid w:val="00767983"/>
    <w:rsid w:val="00767EA4"/>
    <w:rsid w:val="007721BF"/>
    <w:rsid w:val="00774E70"/>
    <w:rsid w:val="00775ACA"/>
    <w:rsid w:val="00777CAB"/>
    <w:rsid w:val="007808FE"/>
    <w:rsid w:val="00781668"/>
    <w:rsid w:val="0078181E"/>
    <w:rsid w:val="007853F5"/>
    <w:rsid w:val="0078655A"/>
    <w:rsid w:val="00791079"/>
    <w:rsid w:val="007942AF"/>
    <w:rsid w:val="00796CEE"/>
    <w:rsid w:val="00797152"/>
    <w:rsid w:val="007A2695"/>
    <w:rsid w:val="007A4CFC"/>
    <w:rsid w:val="007B145D"/>
    <w:rsid w:val="007B2363"/>
    <w:rsid w:val="007B3E29"/>
    <w:rsid w:val="007B4C19"/>
    <w:rsid w:val="007B5396"/>
    <w:rsid w:val="007C0B2A"/>
    <w:rsid w:val="007C11FA"/>
    <w:rsid w:val="007D1DC8"/>
    <w:rsid w:val="007D4280"/>
    <w:rsid w:val="007D43DA"/>
    <w:rsid w:val="007D5D91"/>
    <w:rsid w:val="007D7DF8"/>
    <w:rsid w:val="007E0460"/>
    <w:rsid w:val="007E68E8"/>
    <w:rsid w:val="007F3919"/>
    <w:rsid w:val="007F4087"/>
    <w:rsid w:val="007F65EC"/>
    <w:rsid w:val="007F69C7"/>
    <w:rsid w:val="00807535"/>
    <w:rsid w:val="00811165"/>
    <w:rsid w:val="00813C59"/>
    <w:rsid w:val="00832A66"/>
    <w:rsid w:val="00841B44"/>
    <w:rsid w:val="00843CAE"/>
    <w:rsid w:val="0084589E"/>
    <w:rsid w:val="008511C5"/>
    <w:rsid w:val="00851AEC"/>
    <w:rsid w:val="00853121"/>
    <w:rsid w:val="00853509"/>
    <w:rsid w:val="00857D8A"/>
    <w:rsid w:val="0086166F"/>
    <w:rsid w:val="00864855"/>
    <w:rsid w:val="00865150"/>
    <w:rsid w:val="00870017"/>
    <w:rsid w:val="008748BA"/>
    <w:rsid w:val="00874E49"/>
    <w:rsid w:val="00876527"/>
    <w:rsid w:val="00876898"/>
    <w:rsid w:val="008775C4"/>
    <w:rsid w:val="00877836"/>
    <w:rsid w:val="00883CC4"/>
    <w:rsid w:val="00891F3E"/>
    <w:rsid w:val="00893484"/>
    <w:rsid w:val="00893DC3"/>
    <w:rsid w:val="008B0BAD"/>
    <w:rsid w:val="008B6E43"/>
    <w:rsid w:val="008D1C15"/>
    <w:rsid w:val="008D6BAF"/>
    <w:rsid w:val="008E2F43"/>
    <w:rsid w:val="008E3463"/>
    <w:rsid w:val="008E4394"/>
    <w:rsid w:val="008E7420"/>
    <w:rsid w:val="008E7B32"/>
    <w:rsid w:val="008F02D9"/>
    <w:rsid w:val="00900690"/>
    <w:rsid w:val="009151CB"/>
    <w:rsid w:val="009235A2"/>
    <w:rsid w:val="00926744"/>
    <w:rsid w:val="00926F7E"/>
    <w:rsid w:val="009270FE"/>
    <w:rsid w:val="0092770E"/>
    <w:rsid w:val="00932808"/>
    <w:rsid w:val="0093392A"/>
    <w:rsid w:val="00933EA8"/>
    <w:rsid w:val="0093619F"/>
    <w:rsid w:val="00941FC7"/>
    <w:rsid w:val="009426AB"/>
    <w:rsid w:val="009427E5"/>
    <w:rsid w:val="0094374C"/>
    <w:rsid w:val="009454B7"/>
    <w:rsid w:val="00946FDF"/>
    <w:rsid w:val="009550B9"/>
    <w:rsid w:val="009550DC"/>
    <w:rsid w:val="00955419"/>
    <w:rsid w:val="009572CA"/>
    <w:rsid w:val="009613D8"/>
    <w:rsid w:val="009638B3"/>
    <w:rsid w:val="009713DD"/>
    <w:rsid w:val="00974275"/>
    <w:rsid w:val="009804FC"/>
    <w:rsid w:val="0098474B"/>
    <w:rsid w:val="00992104"/>
    <w:rsid w:val="00992F0D"/>
    <w:rsid w:val="00994D91"/>
    <w:rsid w:val="00995CBA"/>
    <w:rsid w:val="00996049"/>
    <w:rsid w:val="0099678C"/>
    <w:rsid w:val="009A5C01"/>
    <w:rsid w:val="009B0C96"/>
    <w:rsid w:val="009B2AD4"/>
    <w:rsid w:val="009C222B"/>
    <w:rsid w:val="009C67A8"/>
    <w:rsid w:val="009D201B"/>
    <w:rsid w:val="009D3AB0"/>
    <w:rsid w:val="009D5D9C"/>
    <w:rsid w:val="009D740D"/>
    <w:rsid w:val="009E03B9"/>
    <w:rsid w:val="009E2171"/>
    <w:rsid w:val="009E7BF8"/>
    <w:rsid w:val="009F3E6A"/>
    <w:rsid w:val="00A00A5D"/>
    <w:rsid w:val="00A02378"/>
    <w:rsid w:val="00A06F53"/>
    <w:rsid w:val="00A211F7"/>
    <w:rsid w:val="00A214FC"/>
    <w:rsid w:val="00A216C5"/>
    <w:rsid w:val="00A2332D"/>
    <w:rsid w:val="00A240F7"/>
    <w:rsid w:val="00A26D17"/>
    <w:rsid w:val="00A338C0"/>
    <w:rsid w:val="00A416CC"/>
    <w:rsid w:val="00A42A7E"/>
    <w:rsid w:val="00A438A1"/>
    <w:rsid w:val="00A43EDD"/>
    <w:rsid w:val="00A46E28"/>
    <w:rsid w:val="00A5451D"/>
    <w:rsid w:val="00A55C83"/>
    <w:rsid w:val="00A564D2"/>
    <w:rsid w:val="00A57815"/>
    <w:rsid w:val="00A60278"/>
    <w:rsid w:val="00A62F82"/>
    <w:rsid w:val="00A62FAD"/>
    <w:rsid w:val="00A670D9"/>
    <w:rsid w:val="00A70CDC"/>
    <w:rsid w:val="00A7133D"/>
    <w:rsid w:val="00A75C6B"/>
    <w:rsid w:val="00A764B5"/>
    <w:rsid w:val="00A7788C"/>
    <w:rsid w:val="00A87B42"/>
    <w:rsid w:val="00A9296D"/>
    <w:rsid w:val="00A942DC"/>
    <w:rsid w:val="00A94D87"/>
    <w:rsid w:val="00A9520E"/>
    <w:rsid w:val="00A956BA"/>
    <w:rsid w:val="00A960B8"/>
    <w:rsid w:val="00AA01B0"/>
    <w:rsid w:val="00AA5611"/>
    <w:rsid w:val="00AA5DDC"/>
    <w:rsid w:val="00AA5F02"/>
    <w:rsid w:val="00AA652A"/>
    <w:rsid w:val="00AA7797"/>
    <w:rsid w:val="00AB0D27"/>
    <w:rsid w:val="00AB605E"/>
    <w:rsid w:val="00AB7A9A"/>
    <w:rsid w:val="00AC192E"/>
    <w:rsid w:val="00AC2D5B"/>
    <w:rsid w:val="00AC3C0A"/>
    <w:rsid w:val="00AC70AF"/>
    <w:rsid w:val="00AC7746"/>
    <w:rsid w:val="00AD1093"/>
    <w:rsid w:val="00AD1CC1"/>
    <w:rsid w:val="00AD2094"/>
    <w:rsid w:val="00AD36B2"/>
    <w:rsid w:val="00AD5C8F"/>
    <w:rsid w:val="00AD6D68"/>
    <w:rsid w:val="00AF39F1"/>
    <w:rsid w:val="00AF47AE"/>
    <w:rsid w:val="00AF7CA8"/>
    <w:rsid w:val="00B1058E"/>
    <w:rsid w:val="00B11A9B"/>
    <w:rsid w:val="00B17782"/>
    <w:rsid w:val="00B22417"/>
    <w:rsid w:val="00B24B2A"/>
    <w:rsid w:val="00B32881"/>
    <w:rsid w:val="00B32ABB"/>
    <w:rsid w:val="00B33ABC"/>
    <w:rsid w:val="00B41DA0"/>
    <w:rsid w:val="00B41FD3"/>
    <w:rsid w:val="00B426D3"/>
    <w:rsid w:val="00B431DE"/>
    <w:rsid w:val="00B452C0"/>
    <w:rsid w:val="00B45CCB"/>
    <w:rsid w:val="00B573FF"/>
    <w:rsid w:val="00B622A9"/>
    <w:rsid w:val="00B66AE1"/>
    <w:rsid w:val="00B70D03"/>
    <w:rsid w:val="00B72E2B"/>
    <w:rsid w:val="00B803E7"/>
    <w:rsid w:val="00B82E14"/>
    <w:rsid w:val="00B83879"/>
    <w:rsid w:val="00B8766E"/>
    <w:rsid w:val="00B95697"/>
    <w:rsid w:val="00B96116"/>
    <w:rsid w:val="00B97484"/>
    <w:rsid w:val="00BA4DDE"/>
    <w:rsid w:val="00BA658D"/>
    <w:rsid w:val="00BA6D3E"/>
    <w:rsid w:val="00BB0EB7"/>
    <w:rsid w:val="00BB1DA6"/>
    <w:rsid w:val="00BB4CF6"/>
    <w:rsid w:val="00BC1211"/>
    <w:rsid w:val="00BC64DC"/>
    <w:rsid w:val="00BC655F"/>
    <w:rsid w:val="00BD09F9"/>
    <w:rsid w:val="00BD1E15"/>
    <w:rsid w:val="00BD374F"/>
    <w:rsid w:val="00BE1E62"/>
    <w:rsid w:val="00BF097A"/>
    <w:rsid w:val="00BF2120"/>
    <w:rsid w:val="00BF42AF"/>
    <w:rsid w:val="00BF52B2"/>
    <w:rsid w:val="00BF582E"/>
    <w:rsid w:val="00BF6537"/>
    <w:rsid w:val="00BF7052"/>
    <w:rsid w:val="00BF7EA3"/>
    <w:rsid w:val="00C0120F"/>
    <w:rsid w:val="00C05FAB"/>
    <w:rsid w:val="00C140DF"/>
    <w:rsid w:val="00C14787"/>
    <w:rsid w:val="00C17880"/>
    <w:rsid w:val="00C20541"/>
    <w:rsid w:val="00C24B27"/>
    <w:rsid w:val="00C252BE"/>
    <w:rsid w:val="00C25656"/>
    <w:rsid w:val="00C3674D"/>
    <w:rsid w:val="00C43EDE"/>
    <w:rsid w:val="00C4639B"/>
    <w:rsid w:val="00C51D2F"/>
    <w:rsid w:val="00C60AC3"/>
    <w:rsid w:val="00C65EC9"/>
    <w:rsid w:val="00C81CBF"/>
    <w:rsid w:val="00C82C89"/>
    <w:rsid w:val="00C913B1"/>
    <w:rsid w:val="00CA348A"/>
    <w:rsid w:val="00CA5EF8"/>
    <w:rsid w:val="00CB20E9"/>
    <w:rsid w:val="00CB2CE6"/>
    <w:rsid w:val="00CB4543"/>
    <w:rsid w:val="00CC06EF"/>
    <w:rsid w:val="00CC79AF"/>
    <w:rsid w:val="00CD7CC9"/>
    <w:rsid w:val="00CE1C87"/>
    <w:rsid w:val="00CF08BB"/>
    <w:rsid w:val="00CF1803"/>
    <w:rsid w:val="00CF1E53"/>
    <w:rsid w:val="00D00E26"/>
    <w:rsid w:val="00D01A02"/>
    <w:rsid w:val="00D01DA7"/>
    <w:rsid w:val="00D043CC"/>
    <w:rsid w:val="00D04443"/>
    <w:rsid w:val="00D049CB"/>
    <w:rsid w:val="00D061F4"/>
    <w:rsid w:val="00D063EA"/>
    <w:rsid w:val="00D17F96"/>
    <w:rsid w:val="00D235AC"/>
    <w:rsid w:val="00D307A8"/>
    <w:rsid w:val="00D30E68"/>
    <w:rsid w:val="00D31037"/>
    <w:rsid w:val="00D34C4B"/>
    <w:rsid w:val="00D45AED"/>
    <w:rsid w:val="00D51870"/>
    <w:rsid w:val="00D52911"/>
    <w:rsid w:val="00D52C69"/>
    <w:rsid w:val="00D57397"/>
    <w:rsid w:val="00D578D2"/>
    <w:rsid w:val="00D60393"/>
    <w:rsid w:val="00D61996"/>
    <w:rsid w:val="00D654CD"/>
    <w:rsid w:val="00D678C7"/>
    <w:rsid w:val="00D73941"/>
    <w:rsid w:val="00D76BDC"/>
    <w:rsid w:val="00D76F66"/>
    <w:rsid w:val="00D801FD"/>
    <w:rsid w:val="00D81057"/>
    <w:rsid w:val="00D82562"/>
    <w:rsid w:val="00D8261A"/>
    <w:rsid w:val="00D840AC"/>
    <w:rsid w:val="00D85B4B"/>
    <w:rsid w:val="00D9415C"/>
    <w:rsid w:val="00DA469E"/>
    <w:rsid w:val="00DA504F"/>
    <w:rsid w:val="00DA716B"/>
    <w:rsid w:val="00DB45F8"/>
    <w:rsid w:val="00DB64C7"/>
    <w:rsid w:val="00DB7675"/>
    <w:rsid w:val="00DC43A9"/>
    <w:rsid w:val="00DC47FF"/>
    <w:rsid w:val="00DC732A"/>
    <w:rsid w:val="00DD6CEE"/>
    <w:rsid w:val="00DE1D2D"/>
    <w:rsid w:val="00DE3695"/>
    <w:rsid w:val="00DE6720"/>
    <w:rsid w:val="00E000C5"/>
    <w:rsid w:val="00E14F0A"/>
    <w:rsid w:val="00E200B1"/>
    <w:rsid w:val="00E20541"/>
    <w:rsid w:val="00E21F93"/>
    <w:rsid w:val="00E25DCD"/>
    <w:rsid w:val="00E266B6"/>
    <w:rsid w:val="00E268BF"/>
    <w:rsid w:val="00E269E1"/>
    <w:rsid w:val="00E326FF"/>
    <w:rsid w:val="00E350AB"/>
    <w:rsid w:val="00E37D6F"/>
    <w:rsid w:val="00E415E3"/>
    <w:rsid w:val="00E442A5"/>
    <w:rsid w:val="00E45F13"/>
    <w:rsid w:val="00E50336"/>
    <w:rsid w:val="00E510BC"/>
    <w:rsid w:val="00E52BA4"/>
    <w:rsid w:val="00E52D6D"/>
    <w:rsid w:val="00E55C32"/>
    <w:rsid w:val="00E61256"/>
    <w:rsid w:val="00E62EFE"/>
    <w:rsid w:val="00E65382"/>
    <w:rsid w:val="00E65A06"/>
    <w:rsid w:val="00E713F0"/>
    <w:rsid w:val="00E73CB2"/>
    <w:rsid w:val="00E774CB"/>
    <w:rsid w:val="00E80CC4"/>
    <w:rsid w:val="00E839BA"/>
    <w:rsid w:val="00E8428A"/>
    <w:rsid w:val="00E91CB5"/>
    <w:rsid w:val="00E91F90"/>
    <w:rsid w:val="00E944A9"/>
    <w:rsid w:val="00E96B7F"/>
    <w:rsid w:val="00E9750E"/>
    <w:rsid w:val="00E97F7D"/>
    <w:rsid w:val="00EA0616"/>
    <w:rsid w:val="00EA250C"/>
    <w:rsid w:val="00EA28D6"/>
    <w:rsid w:val="00EA4B57"/>
    <w:rsid w:val="00EA55D7"/>
    <w:rsid w:val="00EA59B8"/>
    <w:rsid w:val="00EA5A01"/>
    <w:rsid w:val="00EA7A38"/>
    <w:rsid w:val="00EA7B2A"/>
    <w:rsid w:val="00EA7B48"/>
    <w:rsid w:val="00EB1C50"/>
    <w:rsid w:val="00EB2905"/>
    <w:rsid w:val="00EC2DF9"/>
    <w:rsid w:val="00EE6E36"/>
    <w:rsid w:val="00EF1F36"/>
    <w:rsid w:val="00EF2743"/>
    <w:rsid w:val="00EF4935"/>
    <w:rsid w:val="00F016BC"/>
    <w:rsid w:val="00F01A7E"/>
    <w:rsid w:val="00F0660B"/>
    <w:rsid w:val="00F123AE"/>
    <w:rsid w:val="00F14207"/>
    <w:rsid w:val="00F16C91"/>
    <w:rsid w:val="00F17D84"/>
    <w:rsid w:val="00F2171E"/>
    <w:rsid w:val="00F26721"/>
    <w:rsid w:val="00F32B93"/>
    <w:rsid w:val="00F367A1"/>
    <w:rsid w:val="00F40342"/>
    <w:rsid w:val="00F4180A"/>
    <w:rsid w:val="00F5007D"/>
    <w:rsid w:val="00F5551A"/>
    <w:rsid w:val="00F56F3D"/>
    <w:rsid w:val="00F6284E"/>
    <w:rsid w:val="00F66FA9"/>
    <w:rsid w:val="00F72D4A"/>
    <w:rsid w:val="00F73331"/>
    <w:rsid w:val="00F7764D"/>
    <w:rsid w:val="00F77AA4"/>
    <w:rsid w:val="00F82CF8"/>
    <w:rsid w:val="00F87174"/>
    <w:rsid w:val="00F91D37"/>
    <w:rsid w:val="00F93538"/>
    <w:rsid w:val="00F9610D"/>
    <w:rsid w:val="00FA072A"/>
    <w:rsid w:val="00FA5D8D"/>
    <w:rsid w:val="00FA78E8"/>
    <w:rsid w:val="00FB657F"/>
    <w:rsid w:val="00FC7A5C"/>
    <w:rsid w:val="00FD3D5F"/>
    <w:rsid w:val="00FD6054"/>
    <w:rsid w:val="00FD722F"/>
    <w:rsid w:val="00FE3531"/>
    <w:rsid w:val="00FE4DCC"/>
    <w:rsid w:val="00FE6669"/>
    <w:rsid w:val="00FE7D09"/>
    <w:rsid w:val="00FF12AA"/>
    <w:rsid w:val="00FF7F8C"/>
    <w:rsid w:val="20CAFB3A"/>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7A611"/>
  <w15:docId w15:val="{3F5E563E-526C-43D6-9432-1343C5870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14F0A"/>
    <w:pPr>
      <w:spacing w:line="280" w:lineRule="atLeast"/>
    </w:pPr>
  </w:style>
  <w:style w:type="paragraph" w:styleId="berschrift1">
    <w:name w:val="heading 1"/>
    <w:basedOn w:val="Standard"/>
    <w:next w:val="Standard"/>
    <w:link w:val="berschrift1Zchn"/>
    <w:autoRedefine/>
    <w:uiPriority w:val="9"/>
    <w:qFormat/>
    <w:rsid w:val="00E65A06"/>
    <w:pPr>
      <w:keepNext/>
      <w:keepLines/>
      <w:spacing w:before="360" w:after="12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777CAB"/>
    <w:pPr>
      <w:keepNext/>
      <w:keepLines/>
      <w:spacing w:before="240" w:after="120"/>
      <w:outlineLvl w:val="1"/>
    </w:pPr>
    <w:rPr>
      <w:rFonts w:asciiTheme="majorHAnsi" w:eastAsiaTheme="majorEastAsia" w:hAnsiTheme="majorHAnsi" w:cstheme="majorBidi"/>
      <w:b/>
      <w:bCs/>
      <w:sz w:val="24"/>
      <w:szCs w:val="26"/>
    </w:rPr>
  </w:style>
  <w:style w:type="paragraph" w:styleId="berschrift3">
    <w:name w:val="heading 3"/>
    <w:basedOn w:val="Standard"/>
    <w:next w:val="Standard"/>
    <w:link w:val="berschrift3Zchn"/>
    <w:autoRedefine/>
    <w:uiPriority w:val="9"/>
    <w:unhideWhenUsed/>
    <w:qFormat/>
    <w:rsid w:val="00777CAB"/>
    <w:pPr>
      <w:keepNext/>
      <w:keepLines/>
      <w:spacing w:before="120" w:after="120"/>
      <w:outlineLvl w:val="2"/>
    </w:pPr>
    <w:rPr>
      <w:rFonts w:ascii="Arial" w:eastAsiaTheme="majorEastAsia" w:hAnsi="Arial" w:cs="Arial"/>
      <w:b/>
      <w:bCs/>
      <w:lang w:val="de-DE"/>
    </w:rPr>
  </w:style>
  <w:style w:type="paragraph" w:styleId="berschrift4">
    <w:name w:val="heading 4"/>
    <w:basedOn w:val="Standard"/>
    <w:next w:val="Standard"/>
    <w:link w:val="berschrift4Zchn"/>
    <w:uiPriority w:val="9"/>
    <w:rsid w:val="00777CAB"/>
    <w:pPr>
      <w:keepNext/>
      <w:keepLines/>
      <w:outlineLvl w:val="3"/>
    </w:pPr>
    <w:rPr>
      <w:rFonts w:asciiTheme="majorHAnsi" w:eastAsiaTheme="majorEastAsia" w:hAnsiTheme="majorHAnsi" w:cstheme="majorBidi"/>
      <w:b/>
    </w:rPr>
  </w:style>
  <w:style w:type="paragraph" w:styleId="berschrift5">
    <w:name w:val="heading 5"/>
    <w:basedOn w:val="Standard"/>
    <w:next w:val="Standard"/>
    <w:link w:val="berschrift5Zchn"/>
    <w:uiPriority w:val="9"/>
    <w:semiHidden/>
    <w:rsid w:val="00746AD6"/>
    <w:pPr>
      <w:keepNext/>
      <w:keepLines/>
      <w:spacing w:before="12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746AD6"/>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746AD6"/>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46AD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46AD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rsid w:val="00746AD6"/>
    <w:rPr>
      <w:color w:val="auto"/>
      <w:u w:val="single"/>
    </w:rPr>
  </w:style>
  <w:style w:type="paragraph" w:styleId="Kopfzeile">
    <w:name w:val="header"/>
    <w:basedOn w:val="Standard"/>
    <w:link w:val="KopfzeileZchn"/>
    <w:uiPriority w:val="93"/>
    <w:rsid w:val="00746AD6"/>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746AD6"/>
    <w:rPr>
      <w:spacing w:val="-6"/>
      <w:sz w:val="16"/>
    </w:rPr>
  </w:style>
  <w:style w:type="paragraph" w:styleId="Fuzeile">
    <w:name w:val="footer"/>
    <w:basedOn w:val="Standard"/>
    <w:link w:val="FuzeileZchn"/>
    <w:uiPriority w:val="94"/>
    <w:rsid w:val="00746AD6"/>
    <w:pPr>
      <w:spacing w:line="200" w:lineRule="atLeast"/>
    </w:pPr>
    <w:rPr>
      <w:sz w:val="16"/>
    </w:rPr>
  </w:style>
  <w:style w:type="character" w:customStyle="1" w:styleId="FuzeileZchn">
    <w:name w:val="Fußzeile Zchn"/>
    <w:basedOn w:val="Absatz-Standardschriftart"/>
    <w:link w:val="Fuzeile"/>
    <w:uiPriority w:val="94"/>
    <w:rsid w:val="00746AD6"/>
    <w:rPr>
      <w:sz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rsid w:val="00746AD6"/>
    <w:pPr>
      <w:ind w:left="720"/>
      <w:contextualSpacing/>
    </w:pPr>
  </w:style>
  <w:style w:type="paragraph" w:styleId="Aufzhlungszeichen">
    <w:name w:val="List Bullet"/>
    <w:basedOn w:val="Listenabsatz"/>
    <w:uiPriority w:val="79"/>
    <w:semiHidden/>
    <w:rsid w:val="00746AD6"/>
    <w:pPr>
      <w:numPr>
        <w:numId w:val="1"/>
      </w:numPr>
    </w:pPr>
  </w:style>
  <w:style w:type="paragraph" w:styleId="Aufzhlungszeichen2">
    <w:name w:val="List Bullet 2"/>
    <w:basedOn w:val="Listenabsatz"/>
    <w:uiPriority w:val="79"/>
    <w:semiHidden/>
    <w:rsid w:val="00746AD6"/>
    <w:pPr>
      <w:numPr>
        <w:ilvl w:val="1"/>
        <w:numId w:val="1"/>
      </w:numPr>
    </w:pPr>
  </w:style>
  <w:style w:type="paragraph" w:styleId="Aufzhlungszeichen3">
    <w:name w:val="List Bullet 3"/>
    <w:basedOn w:val="Listenabsatz"/>
    <w:uiPriority w:val="79"/>
    <w:semiHidden/>
    <w:rsid w:val="00746AD6"/>
    <w:pPr>
      <w:numPr>
        <w:ilvl w:val="2"/>
        <w:numId w:val="1"/>
      </w:numPr>
    </w:pPr>
  </w:style>
  <w:style w:type="table" w:styleId="Tabellenraster">
    <w:name w:val="Table Grid"/>
    <w:basedOn w:val="NormaleTabelle"/>
    <w:uiPriority w:val="59"/>
    <w:rsid w:val="00746AD6"/>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uiPriority w:val="9"/>
    <w:rsid w:val="00E65A06"/>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777CAB"/>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rsid w:val="00746AD6"/>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rsid w:val="00746AD6"/>
    <w:rPr>
      <w:rFonts w:asciiTheme="majorHAnsi" w:hAnsiTheme="majorHAnsi"/>
      <w:b/>
      <w:sz w:val="24"/>
    </w:rPr>
  </w:style>
  <w:style w:type="paragraph" w:customStyle="1" w:styleId="Kontaktangaben">
    <w:name w:val="Kontaktangaben"/>
    <w:basedOn w:val="Standard"/>
    <w:semiHidden/>
    <w:rsid w:val="00746AD6"/>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746A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rsid w:val="00777CAB"/>
    <w:rPr>
      <w:rFonts w:ascii="Arial" w:eastAsiaTheme="majorEastAsia" w:hAnsi="Arial" w:cs="Arial"/>
      <w:b/>
      <w:bCs/>
      <w:lang w:val="de-DE"/>
    </w:rPr>
  </w:style>
  <w:style w:type="character" w:customStyle="1" w:styleId="berschrift4Zchn">
    <w:name w:val="Überschrift 4 Zchn"/>
    <w:basedOn w:val="Absatz-Standardschriftart"/>
    <w:link w:val="berschrift4"/>
    <w:uiPriority w:val="9"/>
    <w:rsid w:val="00777CAB"/>
    <w:rPr>
      <w:rFonts w:asciiTheme="majorHAnsi" w:eastAsiaTheme="majorEastAsia" w:hAnsiTheme="majorHAnsi" w:cstheme="majorBidi"/>
      <w:b/>
    </w:rPr>
  </w:style>
  <w:style w:type="character" w:customStyle="1" w:styleId="berschrift5Zchn">
    <w:name w:val="Überschrift 5 Zchn"/>
    <w:basedOn w:val="Absatz-Standardschriftart"/>
    <w:link w:val="berschrift5"/>
    <w:uiPriority w:val="9"/>
    <w:semiHidden/>
    <w:rsid w:val="00746AD6"/>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746AD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746AD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746AD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746AD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746AD6"/>
    <w:pPr>
      <w:numPr>
        <w:numId w:val="5"/>
      </w:numPr>
      <w:spacing w:before="100" w:after="100"/>
      <w:contextualSpacing w:val="0"/>
    </w:pPr>
  </w:style>
  <w:style w:type="paragraph" w:customStyle="1" w:styleId="Traktandum-Text">
    <w:name w:val="Traktandum-Text"/>
    <w:basedOn w:val="AufzhlungBulletpoint1"/>
    <w:uiPriority w:val="18"/>
    <w:semiHidden/>
    <w:rsid w:val="00746AD6"/>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746AD6"/>
    <w:pPr>
      <w:numPr>
        <w:numId w:val="3"/>
      </w:numPr>
      <w:tabs>
        <w:tab w:val="left" w:pos="7938"/>
      </w:tabs>
    </w:pPr>
    <w:rPr>
      <w:rFonts w:asciiTheme="majorHAnsi" w:hAnsiTheme="majorHAnsi"/>
    </w:rPr>
  </w:style>
  <w:style w:type="paragraph" w:customStyle="1" w:styleId="Anleitung">
    <w:name w:val="Anleitung"/>
    <w:basedOn w:val="Standard"/>
    <w:uiPriority w:val="98"/>
    <w:semiHidden/>
    <w:rsid w:val="00746AD6"/>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46AD6"/>
    <w:rPr>
      <w:color w:val="auto"/>
      <w:u w:val="single"/>
    </w:rPr>
  </w:style>
  <w:style w:type="paragraph" w:styleId="Untertitel">
    <w:name w:val="Subtitle"/>
    <w:aliases w:val="Untertitel 14 Pt"/>
    <w:basedOn w:val="Standard"/>
    <w:next w:val="Standard"/>
    <w:link w:val="UntertitelZchn"/>
    <w:uiPriority w:val="12"/>
    <w:rsid w:val="00746AD6"/>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746AD6"/>
    <w:rPr>
      <w:rFonts w:eastAsiaTheme="minorEastAsia"/>
      <w:b/>
      <w:color w:val="000000" w:themeColor="text1"/>
      <w:sz w:val="28"/>
    </w:rPr>
  </w:style>
  <w:style w:type="paragraph" w:styleId="Datum">
    <w:name w:val="Date"/>
    <w:basedOn w:val="Standard"/>
    <w:next w:val="Standard"/>
    <w:link w:val="DatumZchn"/>
    <w:uiPriority w:val="15"/>
    <w:rsid w:val="00746AD6"/>
    <w:pPr>
      <w:spacing w:before="360" w:after="600"/>
    </w:pPr>
  </w:style>
  <w:style w:type="character" w:customStyle="1" w:styleId="DatumZchn">
    <w:name w:val="Datum Zchn"/>
    <w:basedOn w:val="Absatz-Standardschriftart"/>
    <w:link w:val="Datum"/>
    <w:uiPriority w:val="15"/>
    <w:rsid w:val="00746AD6"/>
  </w:style>
  <w:style w:type="paragraph" w:styleId="Funotentext">
    <w:name w:val="footnote text"/>
    <w:basedOn w:val="Standard"/>
    <w:link w:val="FunotentextZchn"/>
    <w:uiPriority w:val="99"/>
    <w:semiHidden/>
    <w:unhideWhenUsed/>
    <w:rsid w:val="00746AD6"/>
    <w:pPr>
      <w:spacing w:line="240" w:lineRule="auto"/>
    </w:pPr>
    <w:rPr>
      <w:sz w:val="16"/>
    </w:rPr>
  </w:style>
  <w:style w:type="character" w:customStyle="1" w:styleId="FunotentextZchn">
    <w:name w:val="Fußnotentext Zchn"/>
    <w:basedOn w:val="Absatz-Standardschriftart"/>
    <w:link w:val="Funotentext"/>
    <w:uiPriority w:val="99"/>
    <w:semiHidden/>
    <w:rsid w:val="00746AD6"/>
    <w:rPr>
      <w:sz w:val="16"/>
    </w:rPr>
  </w:style>
  <w:style w:type="character" w:styleId="Funotenzeichen">
    <w:name w:val="footnote reference"/>
    <w:basedOn w:val="Absatz-Standardschriftart"/>
    <w:uiPriority w:val="79"/>
    <w:semiHidden/>
    <w:unhideWhenUsed/>
    <w:rsid w:val="00746AD6"/>
    <w:rPr>
      <w:vertAlign w:val="superscript"/>
    </w:rPr>
  </w:style>
  <w:style w:type="table" w:customStyle="1" w:styleId="TabelleohneRahmen">
    <w:name w:val="Tabelle ohne Rahmen"/>
    <w:basedOn w:val="NormaleTabelle"/>
    <w:uiPriority w:val="99"/>
    <w:rsid w:val="00746AD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746AD6"/>
  </w:style>
  <w:style w:type="character" w:customStyle="1" w:styleId="EndnotentextZchn">
    <w:name w:val="Endnotentext Zchn"/>
    <w:basedOn w:val="Absatz-Standardschriftart"/>
    <w:link w:val="Endnotentext"/>
    <w:uiPriority w:val="79"/>
    <w:semiHidden/>
    <w:rsid w:val="00746AD6"/>
    <w:rPr>
      <w:sz w:val="16"/>
    </w:rPr>
  </w:style>
  <w:style w:type="character" w:styleId="Endnotenzeichen">
    <w:name w:val="endnote reference"/>
    <w:basedOn w:val="Absatz-Standardschriftart"/>
    <w:uiPriority w:val="79"/>
    <w:semiHidden/>
    <w:unhideWhenUsed/>
    <w:rsid w:val="00746AD6"/>
    <w:rPr>
      <w:vertAlign w:val="superscript"/>
    </w:rPr>
  </w:style>
  <w:style w:type="paragraph" w:customStyle="1" w:styleId="AufzhlungBulletpoint2">
    <w:name w:val="Aufzählung Bulletpoint 2"/>
    <w:basedOn w:val="AufzhlungBulletpoint1"/>
    <w:uiPriority w:val="2"/>
    <w:rsid w:val="00746AD6"/>
    <w:pPr>
      <w:numPr>
        <w:ilvl w:val="1"/>
      </w:numPr>
    </w:pPr>
  </w:style>
  <w:style w:type="paragraph" w:customStyle="1" w:styleId="AufzhlungBulletpoint3">
    <w:name w:val="Aufzählung Bulletpoint 3"/>
    <w:basedOn w:val="AufzhlungBulletpoint1"/>
    <w:uiPriority w:val="2"/>
    <w:rsid w:val="00746AD6"/>
    <w:pPr>
      <w:numPr>
        <w:ilvl w:val="2"/>
      </w:numPr>
    </w:pPr>
  </w:style>
  <w:style w:type="paragraph" w:styleId="Beschriftung">
    <w:name w:val="caption"/>
    <w:basedOn w:val="Standard"/>
    <w:next w:val="Standard"/>
    <w:uiPriority w:val="35"/>
    <w:semiHidden/>
    <w:rsid w:val="00746AD6"/>
    <w:pPr>
      <w:spacing w:before="120" w:after="240" w:line="240" w:lineRule="auto"/>
    </w:pPr>
    <w:rPr>
      <w:b/>
      <w:iCs/>
      <w:sz w:val="18"/>
      <w:szCs w:val="18"/>
    </w:rPr>
  </w:style>
  <w:style w:type="paragraph" w:styleId="Inhaltsverzeichnisberschrift">
    <w:name w:val="TOC Heading"/>
    <w:basedOn w:val="berschrift1"/>
    <w:next w:val="Standard"/>
    <w:uiPriority w:val="39"/>
    <w:qFormat/>
    <w:rsid w:val="00746AD6"/>
    <w:pPr>
      <w:outlineLvl w:val="9"/>
    </w:pPr>
    <w:rPr>
      <w:bCs w:val="0"/>
      <w:szCs w:val="32"/>
    </w:rPr>
  </w:style>
  <w:style w:type="paragraph" w:styleId="Sprechblasentext">
    <w:name w:val="Balloon Text"/>
    <w:basedOn w:val="Standard"/>
    <w:link w:val="SprechblasentextZchn"/>
    <w:uiPriority w:val="79"/>
    <w:semiHidden/>
    <w:unhideWhenUsed/>
    <w:rsid w:val="00746AD6"/>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746AD6"/>
    <w:rPr>
      <w:rFonts w:ascii="Segoe UI" w:hAnsi="Segoe UI" w:cs="Segoe UI"/>
      <w:sz w:val="18"/>
      <w:szCs w:val="18"/>
    </w:rPr>
  </w:style>
  <w:style w:type="paragraph" w:customStyle="1" w:styleId="Seitenzahlen">
    <w:name w:val="Seitenzahlen"/>
    <w:basedOn w:val="Fuzeile"/>
    <w:uiPriority w:val="95"/>
    <w:semiHidden/>
    <w:rsid w:val="00746AD6"/>
    <w:pPr>
      <w:jc w:val="right"/>
    </w:pPr>
  </w:style>
  <w:style w:type="paragraph" w:customStyle="1" w:styleId="berschrift1nummeriert">
    <w:name w:val="Überschrift 1 nummeriert"/>
    <w:basedOn w:val="berschrift1"/>
    <w:next w:val="Texteingezogen"/>
    <w:autoRedefine/>
    <w:uiPriority w:val="10"/>
    <w:qFormat/>
    <w:rsid w:val="00B1058E"/>
    <w:pPr>
      <w:numPr>
        <w:numId w:val="4"/>
      </w:numPr>
    </w:pPr>
  </w:style>
  <w:style w:type="paragraph" w:customStyle="1" w:styleId="berschrift2nummeriert">
    <w:name w:val="Überschrift 2 nummeriert"/>
    <w:basedOn w:val="berschrift2"/>
    <w:next w:val="Texteingezogen"/>
    <w:uiPriority w:val="10"/>
    <w:qFormat/>
    <w:rsid w:val="00746AD6"/>
    <w:pPr>
      <w:numPr>
        <w:ilvl w:val="1"/>
        <w:numId w:val="4"/>
      </w:numPr>
    </w:pPr>
  </w:style>
  <w:style w:type="paragraph" w:customStyle="1" w:styleId="berschrift3nummeriert">
    <w:name w:val="Überschrift 3 nummeriert"/>
    <w:basedOn w:val="berschrift3"/>
    <w:next w:val="Texteingezogen"/>
    <w:uiPriority w:val="10"/>
    <w:qFormat/>
    <w:rsid w:val="00746AD6"/>
    <w:pPr>
      <w:numPr>
        <w:ilvl w:val="2"/>
        <w:numId w:val="4"/>
      </w:numPr>
      <w:tabs>
        <w:tab w:val="left" w:pos="851"/>
      </w:tabs>
    </w:pPr>
  </w:style>
  <w:style w:type="paragraph" w:customStyle="1" w:styleId="berschrift4nummeriert">
    <w:name w:val="Überschrift 4 nummeriert"/>
    <w:basedOn w:val="berschrift4"/>
    <w:next w:val="Standard"/>
    <w:uiPriority w:val="10"/>
    <w:semiHidden/>
    <w:qFormat/>
    <w:rsid w:val="00746AD6"/>
    <w:pPr>
      <w:numPr>
        <w:ilvl w:val="3"/>
        <w:numId w:val="4"/>
      </w:numPr>
      <w:tabs>
        <w:tab w:val="left" w:pos="1134"/>
      </w:tabs>
    </w:pPr>
  </w:style>
  <w:style w:type="paragraph" w:styleId="Verzeichnis1">
    <w:name w:val="toc 1"/>
    <w:basedOn w:val="Standard"/>
    <w:next w:val="Standard"/>
    <w:autoRedefine/>
    <w:uiPriority w:val="39"/>
    <w:rsid w:val="00746AD6"/>
    <w:pPr>
      <w:tabs>
        <w:tab w:val="right" w:pos="9354"/>
      </w:tabs>
      <w:spacing w:before="280"/>
      <w:ind w:left="567" w:hanging="567"/>
    </w:pPr>
    <w:rPr>
      <w:b/>
      <w:bCs/>
      <w:noProof/>
    </w:rPr>
  </w:style>
  <w:style w:type="paragraph" w:styleId="Verzeichnis2">
    <w:name w:val="toc 2"/>
    <w:basedOn w:val="Standard"/>
    <w:next w:val="Standard"/>
    <w:autoRedefine/>
    <w:uiPriority w:val="39"/>
    <w:rsid w:val="00746AD6"/>
    <w:pPr>
      <w:tabs>
        <w:tab w:val="right" w:pos="9354"/>
      </w:tabs>
      <w:ind w:left="567" w:hanging="567"/>
    </w:pPr>
  </w:style>
  <w:style w:type="paragraph" w:styleId="Verzeichnis3">
    <w:name w:val="toc 3"/>
    <w:basedOn w:val="Standard"/>
    <w:next w:val="Standard"/>
    <w:autoRedefine/>
    <w:uiPriority w:val="39"/>
    <w:rsid w:val="00746AD6"/>
    <w:pPr>
      <w:tabs>
        <w:tab w:val="right" w:pos="9354"/>
      </w:tabs>
      <w:ind w:left="567" w:hanging="567"/>
    </w:pPr>
    <w:rPr>
      <w:noProof/>
    </w:rPr>
  </w:style>
  <w:style w:type="paragraph" w:styleId="StandardWeb">
    <w:name w:val="Normal (Web)"/>
    <w:basedOn w:val="Standard"/>
    <w:uiPriority w:val="79"/>
    <w:semiHidden/>
    <w:unhideWhenUsed/>
    <w:rsid w:val="00746AD6"/>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99"/>
    <w:semiHidden/>
    <w:rsid w:val="00746AD6"/>
    <w:pPr>
      <w:tabs>
        <w:tab w:val="right" w:pos="9356"/>
      </w:tabs>
    </w:pPr>
  </w:style>
  <w:style w:type="paragraph" w:customStyle="1" w:styleId="Absenderzeile">
    <w:name w:val="Absenderzeile"/>
    <w:basedOn w:val="Standard"/>
    <w:uiPriority w:val="16"/>
    <w:rsid w:val="00746AD6"/>
    <w:pPr>
      <w:pBdr>
        <w:bottom w:val="single" w:sz="2" w:space="1" w:color="auto"/>
      </w:pBdr>
      <w:tabs>
        <w:tab w:val="right" w:pos="3969"/>
      </w:tabs>
    </w:pPr>
    <w:rPr>
      <w:sz w:val="13"/>
    </w:rPr>
  </w:style>
  <w:style w:type="paragraph" w:customStyle="1" w:styleId="Nummerierung1">
    <w:name w:val="Nummerierung 1"/>
    <w:basedOn w:val="Standard"/>
    <w:uiPriority w:val="3"/>
    <w:qFormat/>
    <w:rsid w:val="00746AD6"/>
    <w:pPr>
      <w:numPr>
        <w:ilvl w:val="5"/>
        <w:numId w:val="4"/>
      </w:numPr>
      <w:spacing w:before="100" w:after="100"/>
    </w:pPr>
  </w:style>
  <w:style w:type="paragraph" w:customStyle="1" w:styleId="Nummerierung2">
    <w:name w:val="Nummerierung 2"/>
    <w:basedOn w:val="Nummerierung1"/>
    <w:uiPriority w:val="3"/>
    <w:qFormat/>
    <w:rsid w:val="00746AD6"/>
    <w:pPr>
      <w:numPr>
        <w:ilvl w:val="6"/>
      </w:numPr>
    </w:pPr>
  </w:style>
  <w:style w:type="character" w:styleId="Seitenzahl">
    <w:name w:val="page number"/>
    <w:basedOn w:val="Absatz-Standardschriftart"/>
    <w:uiPriority w:val="79"/>
    <w:semiHidden/>
    <w:rsid w:val="00746AD6"/>
  </w:style>
  <w:style w:type="paragraph" w:customStyle="1" w:styleId="Nummerierungabc">
    <w:name w:val="Nummerierung abc"/>
    <w:basedOn w:val="Listenabsatz"/>
    <w:uiPriority w:val="4"/>
    <w:qFormat/>
    <w:rsid w:val="00746AD6"/>
    <w:pPr>
      <w:numPr>
        <w:ilvl w:val="8"/>
        <w:numId w:val="4"/>
      </w:numPr>
      <w:spacing w:before="100" w:after="100"/>
      <w:contextualSpacing w:val="0"/>
    </w:pPr>
  </w:style>
  <w:style w:type="paragraph" w:customStyle="1" w:styleId="Nummerierung3">
    <w:name w:val="Nummerierung 3"/>
    <w:basedOn w:val="Nummerierung2"/>
    <w:uiPriority w:val="3"/>
    <w:qFormat/>
    <w:rsid w:val="00746AD6"/>
    <w:pPr>
      <w:numPr>
        <w:ilvl w:val="7"/>
      </w:numPr>
    </w:pPr>
  </w:style>
  <w:style w:type="paragraph" w:customStyle="1" w:styleId="berschrift5nummeriert">
    <w:name w:val="Überschrift 5 nummeriert"/>
    <w:basedOn w:val="berschrift5"/>
    <w:next w:val="Standard"/>
    <w:uiPriority w:val="10"/>
    <w:semiHidden/>
    <w:qFormat/>
    <w:rsid w:val="00746AD6"/>
    <w:pPr>
      <w:numPr>
        <w:ilvl w:val="4"/>
        <w:numId w:val="4"/>
      </w:numPr>
    </w:pPr>
  </w:style>
  <w:style w:type="paragraph" w:customStyle="1" w:styleId="Dokumentbezeichnung">
    <w:name w:val="Dokumentbezeichnung"/>
    <w:basedOn w:val="berschrift1"/>
    <w:next w:val="Standard"/>
    <w:uiPriority w:val="98"/>
    <w:semiHidden/>
    <w:rsid w:val="00746AD6"/>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746AD6"/>
    <w:rPr>
      <w:color w:val="7F7F7F" w:themeColor="text1" w:themeTint="80"/>
    </w:rPr>
  </w:style>
  <w:style w:type="paragraph" w:customStyle="1" w:styleId="ErstelltdurchVorlagenbauerchfrArtiset">
    <w:name w:val="Erstellt durch Vorlagenbauer.ch für Artiset"/>
    <w:basedOn w:val="Standard"/>
    <w:next w:val="Standard"/>
    <w:semiHidden/>
    <w:rsid w:val="00746AD6"/>
    <w:pPr>
      <w:shd w:val="clear" w:color="auto" w:fill="FFFFFF" w:themeFill="background1"/>
    </w:pPr>
  </w:style>
  <w:style w:type="paragraph" w:customStyle="1" w:styleId="Text8Pt">
    <w:name w:val="Text 8 Pt"/>
    <w:basedOn w:val="Standard"/>
    <w:semiHidden/>
    <w:qFormat/>
    <w:rsid w:val="00746AD6"/>
    <w:pPr>
      <w:spacing w:line="200" w:lineRule="atLeast"/>
    </w:pPr>
    <w:rPr>
      <w:spacing w:val="-6"/>
      <w:sz w:val="16"/>
    </w:rPr>
  </w:style>
  <w:style w:type="paragraph" w:customStyle="1" w:styleId="Fusszeile8Pt">
    <w:name w:val="Fusszeile 8 Pt"/>
    <w:basedOn w:val="Kopfzeile"/>
    <w:uiPriority w:val="94"/>
    <w:semiHidden/>
    <w:qFormat/>
    <w:rsid w:val="00746AD6"/>
    <w:pPr>
      <w:spacing w:line="192" w:lineRule="atLeast"/>
    </w:pPr>
    <w:rPr>
      <w:color w:val="000000" w:themeColor="text1"/>
      <w:spacing w:val="0"/>
      <w:szCs w:val="14"/>
    </w:rPr>
  </w:style>
  <w:style w:type="character" w:styleId="NichtaufgelsteErwhnung">
    <w:name w:val="Unresolved Mention"/>
    <w:basedOn w:val="Absatz-Standardschriftart"/>
    <w:uiPriority w:val="79"/>
    <w:semiHidden/>
    <w:unhideWhenUsed/>
    <w:rsid w:val="00746AD6"/>
    <w:rPr>
      <w:color w:val="605E5C"/>
      <w:shd w:val="clear" w:color="auto" w:fill="E1DFDD"/>
    </w:rPr>
  </w:style>
  <w:style w:type="paragraph" w:customStyle="1" w:styleId="DatumMedienmitteilung">
    <w:name w:val="Datum Medienmitteilung"/>
    <w:basedOn w:val="Datum"/>
    <w:uiPriority w:val="15"/>
    <w:semiHidden/>
    <w:qFormat/>
    <w:rsid w:val="00746AD6"/>
    <w:pPr>
      <w:spacing w:after="280"/>
    </w:pPr>
  </w:style>
  <w:style w:type="paragraph" w:customStyle="1" w:styleId="Texteingezogen">
    <w:name w:val="Text eingezogen"/>
    <w:basedOn w:val="Standard"/>
    <w:semiHidden/>
    <w:qFormat/>
    <w:rsid w:val="00746AD6"/>
    <w:pPr>
      <w:ind w:left="567"/>
    </w:pPr>
  </w:style>
  <w:style w:type="paragraph" w:customStyle="1" w:styleId="Titel22Pt">
    <w:name w:val="Titel 22 Pt"/>
    <w:basedOn w:val="Standard"/>
    <w:uiPriority w:val="12"/>
    <w:qFormat/>
    <w:rsid w:val="00746AD6"/>
    <w:pPr>
      <w:spacing w:after="240" w:line="240" w:lineRule="auto"/>
    </w:pPr>
    <w:rPr>
      <w:rFonts w:ascii="Arial MT Std Light" w:hAnsi="Arial MT Std Light"/>
      <w:sz w:val="44"/>
    </w:rPr>
  </w:style>
  <w:style w:type="paragraph" w:customStyle="1" w:styleId="Untertitel125Pt">
    <w:name w:val="Untertitel 12.5 Pt"/>
    <w:basedOn w:val="Untertitel"/>
    <w:uiPriority w:val="12"/>
    <w:qFormat/>
    <w:rsid w:val="00746AD6"/>
    <w:pPr>
      <w:spacing w:before="280"/>
    </w:pPr>
    <w:rPr>
      <w:b w:val="0"/>
      <w:sz w:val="25"/>
    </w:rPr>
  </w:style>
  <w:style w:type="table" w:customStyle="1" w:styleId="Textbox">
    <w:name w:val="Textbox"/>
    <w:basedOn w:val="NormaleTabelle"/>
    <w:uiPriority w:val="99"/>
    <w:rsid w:val="00746AD6"/>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qFormat/>
    <w:rsid w:val="00746AD6"/>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8PtFett">
    <w:name w:val="Fusszeile 8 Pt Fett"/>
    <w:basedOn w:val="Fusszeile8Pt"/>
    <w:uiPriority w:val="94"/>
    <w:semiHidden/>
    <w:qFormat/>
    <w:rsid w:val="00746AD6"/>
    <w:rPr>
      <w:b/>
      <w:bCs/>
    </w:rPr>
  </w:style>
  <w:style w:type="paragraph" w:customStyle="1" w:styleId="AufzhlungSpiegelstrich">
    <w:name w:val="Aufzählung Spiegelstrich"/>
    <w:basedOn w:val="AufzhlungBulletpoint1"/>
    <w:uiPriority w:val="2"/>
    <w:qFormat/>
    <w:rsid w:val="00746AD6"/>
    <w:pPr>
      <w:numPr>
        <w:ilvl w:val="4"/>
      </w:numPr>
    </w:pPr>
  </w:style>
  <w:style w:type="paragraph" w:customStyle="1" w:styleId="Verweis1">
    <w:name w:val="Verweis 1"/>
    <w:basedOn w:val="AufzhlungSpiegelstrich"/>
    <w:autoRedefine/>
    <w:uiPriority w:val="2"/>
    <w:qFormat/>
    <w:rsid w:val="00746AD6"/>
    <w:pPr>
      <w:numPr>
        <w:ilvl w:val="5"/>
      </w:numPr>
      <w:spacing w:before="0" w:after="0"/>
    </w:pPr>
  </w:style>
  <w:style w:type="paragraph" w:customStyle="1" w:styleId="Verweis2">
    <w:name w:val="Verweis 2"/>
    <w:basedOn w:val="Verweis1"/>
    <w:autoRedefine/>
    <w:uiPriority w:val="2"/>
    <w:qFormat/>
    <w:rsid w:val="00746AD6"/>
    <w:pPr>
      <w:numPr>
        <w:ilvl w:val="6"/>
      </w:numPr>
    </w:pPr>
  </w:style>
  <w:style w:type="paragraph" w:customStyle="1" w:styleId="Brieftext">
    <w:name w:val="Brieftext"/>
    <w:basedOn w:val="Standard"/>
    <w:uiPriority w:val="1"/>
    <w:qFormat/>
    <w:rsid w:val="00746AD6"/>
    <w:pPr>
      <w:spacing w:after="280"/>
    </w:pPr>
  </w:style>
  <w:style w:type="paragraph" w:customStyle="1" w:styleId="Lead">
    <w:name w:val="Lead"/>
    <w:basedOn w:val="Standard"/>
    <w:uiPriority w:val="98"/>
    <w:qFormat/>
    <w:rsid w:val="00746AD6"/>
    <w:pPr>
      <w:spacing w:line="340" w:lineRule="atLeast"/>
    </w:pPr>
    <w:rPr>
      <w:color w:val="000000" w:themeColor="text1"/>
      <w:sz w:val="28"/>
    </w:rPr>
  </w:style>
  <w:style w:type="paragraph" w:customStyle="1" w:styleId="AufzhlungBulletpoint4">
    <w:name w:val="Aufzählung Bulletpoint 4"/>
    <w:basedOn w:val="AufzhlungBulletpoint1"/>
    <w:uiPriority w:val="2"/>
    <w:qFormat/>
    <w:rsid w:val="00746AD6"/>
    <w:pPr>
      <w:ind w:left="1135"/>
    </w:pPr>
    <w:rPr>
      <w:lang w:val="en-GB"/>
    </w:rPr>
  </w:style>
  <w:style w:type="paragraph" w:customStyle="1" w:styleId="Fusszeile7Pt">
    <w:name w:val="Fusszeile 7 Pt"/>
    <w:basedOn w:val="Kopfzeile"/>
    <w:uiPriority w:val="94"/>
    <w:qFormat/>
    <w:rsid w:val="00746AD6"/>
    <w:pPr>
      <w:spacing w:line="192" w:lineRule="atLeast"/>
    </w:pPr>
    <w:rPr>
      <w:color w:val="000000" w:themeColor="text1"/>
      <w:spacing w:val="0"/>
      <w:szCs w:val="14"/>
    </w:rPr>
  </w:style>
  <w:style w:type="paragraph" w:customStyle="1" w:styleId="Aufzhlung1">
    <w:name w:val="Aufzählung 1"/>
    <w:basedOn w:val="Listenabsatz"/>
    <w:uiPriority w:val="2"/>
    <w:qFormat/>
    <w:rsid w:val="00746AD6"/>
    <w:pPr>
      <w:spacing w:before="100" w:after="100"/>
      <w:ind w:left="851" w:hanging="284"/>
    </w:pPr>
  </w:style>
  <w:style w:type="paragraph" w:customStyle="1" w:styleId="Aufzhlung2">
    <w:name w:val="Aufzählung 2"/>
    <w:basedOn w:val="Aufzhlung1"/>
    <w:uiPriority w:val="2"/>
    <w:rsid w:val="00746AD6"/>
    <w:pPr>
      <w:tabs>
        <w:tab w:val="num" w:pos="851"/>
      </w:tabs>
      <w:ind w:left="1134" w:hanging="283"/>
    </w:pPr>
  </w:style>
  <w:style w:type="paragraph" w:customStyle="1" w:styleId="Aufzhlung3">
    <w:name w:val="Aufzählung 3"/>
    <w:basedOn w:val="Aufzhlung1"/>
    <w:uiPriority w:val="2"/>
    <w:rsid w:val="00746AD6"/>
    <w:pPr>
      <w:ind w:left="1418"/>
    </w:pPr>
  </w:style>
  <w:style w:type="paragraph" w:customStyle="1" w:styleId="Default">
    <w:name w:val="Default"/>
    <w:rsid w:val="00746AD6"/>
    <w:pPr>
      <w:autoSpaceDE w:val="0"/>
      <w:autoSpaceDN w:val="0"/>
      <w:adjustRightInd w:val="0"/>
      <w:spacing w:line="240" w:lineRule="auto"/>
    </w:pPr>
    <w:rPr>
      <w:rFonts w:ascii="Arial" w:hAnsi="Arial" w:cs="Arial"/>
      <w:color w:val="000000"/>
      <w:sz w:val="24"/>
      <w:szCs w:val="24"/>
    </w:rPr>
  </w:style>
  <w:style w:type="character" w:customStyle="1" w:styleId="eop">
    <w:name w:val="eop"/>
    <w:basedOn w:val="Absatz-Standardschriftart"/>
    <w:rsid w:val="00746AD6"/>
  </w:style>
  <w:style w:type="character" w:styleId="Erwhnung">
    <w:name w:val="Mention"/>
    <w:basedOn w:val="Absatz-Standardschriftart"/>
    <w:uiPriority w:val="79"/>
    <w:unhideWhenUsed/>
    <w:rsid w:val="00746AD6"/>
    <w:rPr>
      <w:color w:val="2B579A"/>
      <w:shd w:val="clear" w:color="auto" w:fill="E1DFDD"/>
    </w:rPr>
  </w:style>
  <w:style w:type="paragraph" w:customStyle="1" w:styleId="Fusszeile7PtFett">
    <w:name w:val="Fusszeile 7Pt Fett"/>
    <w:basedOn w:val="Fusszeile7Pt"/>
    <w:uiPriority w:val="94"/>
    <w:qFormat/>
    <w:rsid w:val="00746AD6"/>
    <w:rPr>
      <w:b/>
      <w:bCs/>
    </w:rPr>
  </w:style>
  <w:style w:type="paragraph" w:styleId="Kommentartext">
    <w:name w:val="annotation text"/>
    <w:basedOn w:val="Standard"/>
    <w:link w:val="KommentartextZchn"/>
    <w:uiPriority w:val="79"/>
    <w:unhideWhenUsed/>
    <w:rsid w:val="00746AD6"/>
    <w:pPr>
      <w:spacing w:line="240" w:lineRule="auto"/>
    </w:pPr>
  </w:style>
  <w:style w:type="character" w:customStyle="1" w:styleId="KommentartextZchn">
    <w:name w:val="Kommentartext Zchn"/>
    <w:basedOn w:val="Absatz-Standardschriftart"/>
    <w:link w:val="Kommentartext"/>
    <w:uiPriority w:val="79"/>
    <w:rsid w:val="00746AD6"/>
  </w:style>
  <w:style w:type="paragraph" w:styleId="Kommentarthema">
    <w:name w:val="annotation subject"/>
    <w:basedOn w:val="Kommentartext"/>
    <w:next w:val="Kommentartext"/>
    <w:link w:val="KommentarthemaZchn"/>
    <w:uiPriority w:val="79"/>
    <w:semiHidden/>
    <w:unhideWhenUsed/>
    <w:rsid w:val="00746AD6"/>
    <w:rPr>
      <w:b/>
      <w:bCs/>
    </w:rPr>
  </w:style>
  <w:style w:type="character" w:customStyle="1" w:styleId="KommentarthemaZchn">
    <w:name w:val="Kommentarthema Zchn"/>
    <w:basedOn w:val="KommentartextZchn"/>
    <w:link w:val="Kommentarthema"/>
    <w:uiPriority w:val="79"/>
    <w:semiHidden/>
    <w:rsid w:val="00746AD6"/>
    <w:rPr>
      <w:b/>
      <w:bCs/>
    </w:rPr>
  </w:style>
  <w:style w:type="character" w:styleId="Kommentarzeichen">
    <w:name w:val="annotation reference"/>
    <w:basedOn w:val="Absatz-Standardschriftart"/>
    <w:uiPriority w:val="79"/>
    <w:semiHidden/>
    <w:unhideWhenUsed/>
    <w:rsid w:val="00746AD6"/>
    <w:rPr>
      <w:sz w:val="16"/>
      <w:szCs w:val="16"/>
    </w:rPr>
  </w:style>
  <w:style w:type="character" w:customStyle="1" w:styleId="normaltextrun">
    <w:name w:val="normaltextrun"/>
    <w:basedOn w:val="Absatz-Standardschriftart"/>
    <w:rsid w:val="00746AD6"/>
  </w:style>
  <w:style w:type="paragraph" w:customStyle="1" w:styleId="paragraph">
    <w:name w:val="paragraph"/>
    <w:basedOn w:val="Standard"/>
    <w:rsid w:val="00746AD6"/>
    <w:pPr>
      <w:spacing w:before="100" w:beforeAutospacing="1" w:after="100" w:afterAutospacing="1" w:line="240" w:lineRule="auto"/>
    </w:pPr>
    <w:rPr>
      <w:rFonts w:ascii="Times New Roman" w:eastAsia="Times New Roman" w:hAnsi="Times New Roman" w:cs="Times New Roman"/>
      <w:sz w:val="24"/>
      <w:szCs w:val="24"/>
      <w:lang w:eastAsia="de-CH"/>
    </w:rPr>
  </w:style>
  <w:style w:type="character" w:customStyle="1" w:styleId="scxw118432951">
    <w:name w:val="scxw118432951"/>
    <w:basedOn w:val="Absatz-Standardschriftart"/>
    <w:rsid w:val="00746AD6"/>
  </w:style>
  <w:style w:type="paragraph" w:customStyle="1" w:styleId="Titel42Pt">
    <w:name w:val="Titel 42 Pt"/>
    <w:basedOn w:val="Standard"/>
    <w:uiPriority w:val="11"/>
    <w:qFormat/>
    <w:rsid w:val="00746AD6"/>
    <w:pPr>
      <w:spacing w:after="560" w:line="1010" w:lineRule="atLeast"/>
    </w:pPr>
    <w:rPr>
      <w:rFonts w:ascii="Arial MT Std Light" w:hAnsi="Arial MT Std Light"/>
      <w:sz w:val="84"/>
    </w:rPr>
  </w:style>
  <w:style w:type="character" w:customStyle="1" w:styleId="ui-provider">
    <w:name w:val="ui-provider"/>
    <w:basedOn w:val="Absatz-Standardschriftart"/>
    <w:rsid w:val="00715BEA"/>
  </w:style>
  <w:style w:type="paragraph" w:styleId="berarbeitung">
    <w:name w:val="Revision"/>
    <w:hidden/>
    <w:uiPriority w:val="99"/>
    <w:semiHidden/>
    <w:rsid w:val="00B8387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footnotes.xml.rels><?xml version="1.0" encoding="UTF-8" standalone="yes"?>
<Relationships xmlns="http://schemas.openxmlformats.org/package/2006/relationships"><Relationship Id="rId3" Type="http://schemas.openxmlformats.org/officeDocument/2006/relationships/hyperlink" Target="https://www.greatplacetowork.ch/" TargetMode="External"/><Relationship Id="rId2" Type="http://schemas.openxmlformats.org/officeDocument/2006/relationships/hyperlink" Target="https://wirtschaftslexikon.gabler.de/definition/employer-branding-53538/version-276620" TargetMode="External"/><Relationship Id="rId1" Type="http://schemas.openxmlformats.org/officeDocument/2006/relationships/hyperlink" Target="https://www.kmu.admin.ch/kmu/de/home/praktisches-wissen/personal/personalmanagement/personalorganisation.html" TargetMode="External"/><Relationship Id="rId4" Type="http://schemas.openxmlformats.org/officeDocument/2006/relationships/hyperlink" Target="https://www.greatplacetowork.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riesen\OneDrive%20-%20ARTISET\Miriam\Layout%20Worddoks\2024\Arbeitgeberattraktivit&#228;t\DE\Personalrekrutierung%20und%20Personalmanagement%20%20ARTISET%20%202024_Test%20Formular%20Word.dotx" TargetMode="External"/></Relationships>
</file>

<file path=word/theme/theme1.xml><?xml version="1.0" encoding="utf-8"?>
<a:theme xmlns:a="http://schemas.openxmlformats.org/drawingml/2006/main" name="Design1_ARTISET">
  <a:themeElements>
    <a:clrScheme name="ARTISET">
      <a:dk1>
        <a:sysClr val="windowText" lastClr="000000"/>
      </a:dk1>
      <a:lt1>
        <a:sysClr val="window" lastClr="FFFFFF"/>
      </a:lt1>
      <a:dk2>
        <a:srgbClr val="646464"/>
      </a:dk2>
      <a:lt2>
        <a:srgbClr val="988875"/>
      </a:lt2>
      <a:accent1>
        <a:srgbClr val="003060"/>
      </a:accent1>
      <a:accent2>
        <a:srgbClr val="9FA500"/>
      </a:accent2>
      <a:accent3>
        <a:srgbClr val="F59702"/>
      </a:accent3>
      <a:accent4>
        <a:srgbClr val="988875"/>
      </a:accent4>
      <a:accent5>
        <a:srgbClr val="646464"/>
      </a:accent5>
      <a:accent6>
        <a:srgbClr val="000000"/>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TaxCatchAll xmlns="7b9a083b-e2e1-4719-a465-356a64f1a12f" xsi:nil="true"/>
    <lcf76f155ced4ddcb4097134ff3c332f xmlns="a914fc5a-af82-45b7-b8dc-e26f6e25508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2006D6EE01AD744BB5F1346A7B93C5F0" ma:contentTypeVersion="14" ma:contentTypeDescription="Ein neues Dokument erstellen." ma:contentTypeScope="" ma:versionID="3ea67b06c7eb6034ef88326699d8257f">
  <xsd:schema xmlns:xsd="http://www.w3.org/2001/XMLSchema" xmlns:xs="http://www.w3.org/2001/XMLSchema" xmlns:p="http://schemas.microsoft.com/office/2006/metadata/properties" xmlns:ns2="a914fc5a-af82-45b7-b8dc-e26f6e25508b" xmlns:ns3="7b9a083b-e2e1-4719-a465-356a64f1a12f" targetNamespace="http://schemas.microsoft.com/office/2006/metadata/properties" ma:root="true" ma:fieldsID="60a25f4ad8fa6bad7c1d16dd416c8063" ns2:_="" ns3:_="">
    <xsd:import namespace="a914fc5a-af82-45b7-b8dc-e26f6e25508b"/>
    <xsd:import namespace="7b9a083b-e2e1-4719-a465-356a64f1a12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14fc5a-af82-45b7-b8dc-e26f6e25508b"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47e52ee3-066a-4bcb-89c7-a5b3b0d6911c"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9a083b-e2e1-4719-a465-356a64f1a12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4801375-9891-4473-9337-ddf680c99758}" ma:internalName="TaxCatchAll" ma:showField="CatchAllData" ma:web="7b9a083b-e2e1-4719-a465-356a64f1a1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2.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3.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2F19BC6-D5B7-44F0-AB4B-BA9238ED35F3}"/>
</file>

<file path=docProps/app.xml><?xml version="1.0" encoding="utf-8"?>
<Properties xmlns="http://schemas.openxmlformats.org/officeDocument/2006/extended-properties" xmlns:vt="http://schemas.openxmlformats.org/officeDocument/2006/docPropsVTypes">
  <Template>Personalrekrutierung und Personalmanagement  ARTISET  2024_Test Formular Word.dotx</Template>
  <TotalTime>0</TotalTime>
  <Pages>5</Pages>
  <Words>936</Words>
  <Characters>5898</Characters>
  <Application>Microsoft Office Word</Application>
  <DocSecurity>0</DocSecurity>
  <Lines>49</Lines>
  <Paragraphs>13</Paragraphs>
  <ScaleCrop>false</ScaleCrop>
  <Company/>
  <LinksUpToDate>false</LinksUpToDate>
  <CharactersWithSpaces>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Riesen Miriam</dc:creator>
  <cp:lastModifiedBy>Miriam Riesen</cp:lastModifiedBy>
  <cp:revision>46</cp:revision>
  <cp:lastPrinted>2024-02-07T09:53:00Z</cp:lastPrinted>
  <dcterms:created xsi:type="dcterms:W3CDTF">2024-02-08T09:41:00Z</dcterms:created>
  <dcterms:modified xsi:type="dcterms:W3CDTF">2024-02-20T12:53:00Z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0x010100DB9FCE5C10602B4797B9F07821CB53ED</vt:lpwstr>
  </property>
</Properties>
</file>